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6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"/>
        <w:gridCol w:w="6588"/>
        <w:gridCol w:w="3162"/>
        <w:gridCol w:w="54"/>
        <w:gridCol w:w="20"/>
        <w:gridCol w:w="20"/>
      </w:tblGrid>
      <w:tr w:rsidR="008B331F" w:rsidRPr="0080312B" w14:paraId="1B0F05B5" w14:textId="77777777" w:rsidTr="00DA4C59">
        <w:trPr>
          <w:trHeight w:val="432"/>
        </w:trPr>
        <w:tc>
          <w:tcPr>
            <w:tcW w:w="9861" w:type="dxa"/>
            <w:gridSpan w:val="4"/>
            <w:vAlign w:val="bottom"/>
          </w:tcPr>
          <w:p w14:paraId="1B0F0566" w14:textId="77777777" w:rsidR="008B331F" w:rsidRPr="00191BFF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bookmarkStart w:id="0" w:name="_GoBack"/>
            <w:bookmarkEnd w:id="0"/>
            <w:r w:rsidRPr="00191BFF">
              <w:rPr>
                <w:rFonts w:ascii="Times New Roman" w:hAnsi="Times New Roman" w:cs="Arial"/>
                <w:bCs/>
                <w:noProof/>
                <w:sz w:val="24"/>
                <w:szCs w:val="28"/>
                <w:rtl/>
              </w:rPr>
              <w:t>نموذج الاشتراك</w:t>
            </w:r>
          </w:p>
          <w:p w14:paraId="1B0F0567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p w14:paraId="1B0F0568" w14:textId="77777777" w:rsidR="008B331F" w:rsidRPr="0080312B" w:rsidRDefault="00AD5B7E" w:rsidP="00AD5B7E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نهنئكم على اختيار</w:t>
            </w:r>
            <w:r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fr-CH"/>
              </w:rPr>
              <w:t xml:space="preserve"> الرسالة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الفائز</w:t>
            </w:r>
            <w:r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ة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في بلدكم وأهلا</w:t>
            </w:r>
            <w:r w:rsid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fr-CH"/>
              </w:rPr>
              <w:t>ً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بكم في الجولة الدولية</w:t>
            </w:r>
            <w:r w:rsidR="00124738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.</w:t>
            </w:r>
          </w:p>
          <w:p w14:paraId="1B0F0569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p w14:paraId="1B0F056A" w14:textId="77777777" w:rsidR="00124738" w:rsidRDefault="008B331F" w:rsidP="00F52457">
            <w:pPr>
              <w:bidi/>
              <w:spacing w:after="120" w:line="240" w:lineRule="auto"/>
              <w:ind w:left="57"/>
              <w:rPr>
                <w:rFonts w:ascii="Times New Roman" w:hAnsi="Times New Roman" w:cs="Arial"/>
                <w:sz w:val="24"/>
                <w:szCs w:val="28"/>
                <w:rtl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نرجو منكم التفضل باستيفاء نموذج الاشتراك هذا وإعادته إلى العنوان التالي</w:t>
            </w:r>
            <w:r w:rsidR="00124738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:</w:t>
            </w:r>
            <w:r w:rsidRPr="00A6466B">
              <w:rPr>
                <w:rFonts w:ascii="Times New Roman" w:hAnsi="Times New Roman" w:cs="Arial"/>
                <w:iCs/>
                <w:sz w:val="24"/>
                <w:szCs w:val="28"/>
                <w:lang w:val="fr-CH"/>
              </w:rPr>
              <w:t>communication@upu.int</w:t>
            </w:r>
            <w:r w:rsidRPr="0080312B">
              <w:rPr>
                <w:rFonts w:ascii="Times New Roman" w:hAnsi="Times New Roman" w:cs="Arial"/>
                <w:sz w:val="24"/>
                <w:szCs w:val="28"/>
                <w:lang w:val="fr-CH"/>
              </w:rPr>
              <w:t xml:space="preserve"> 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مرفقا</w:t>
            </w:r>
            <w:r w:rsidR="00A6466B">
              <w:rPr>
                <w:rFonts w:ascii="Times New Roman" w:hAnsi="Times New Roman" w:cs="Arial" w:hint="cs"/>
                <w:sz w:val="24"/>
                <w:szCs w:val="28"/>
                <w:rtl/>
              </w:rPr>
              <w:t>ً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بالمستندات اللازمة</w:t>
            </w:r>
            <w:r w:rsidR="00124738">
              <w:rPr>
                <w:rFonts w:ascii="Times New Roman" w:hAnsi="Times New Roman" w:cs="Arial" w:hint="cs"/>
                <w:sz w:val="24"/>
                <w:szCs w:val="28"/>
                <w:rtl/>
              </w:rPr>
              <w:t xml:space="preserve">. 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ويمكن </w:t>
            </w:r>
            <w:r w:rsid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بدلاً من ذلك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إرسال</w:t>
            </w:r>
            <w:r w:rsidR="0080312B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 xml:space="preserve"> النموذج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بالبريد العادي على العنوان التالي: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</w:t>
            </w:r>
          </w:p>
          <w:p w14:paraId="1B0F056B" w14:textId="77777777" w:rsidR="007E31B0" w:rsidRDefault="008B331F" w:rsidP="00A14553">
            <w:pPr>
              <w:spacing w:line="240" w:lineRule="auto"/>
              <w:ind w:left="224"/>
              <w:jc w:val="lowKashida"/>
              <w:rPr>
                <w:rFonts w:ascii="Times New Roman" w:hAnsi="Times New Roman" w:cs="Arial"/>
                <w:noProof/>
                <w:sz w:val="24"/>
                <w:szCs w:val="28"/>
                <w:rtl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</w:rPr>
              <w:t xml:space="preserve">International Letter-writing Competition, Communication Programme, Universal Postal Union, </w:t>
            </w:r>
          </w:p>
          <w:p w14:paraId="1B0F056C" w14:textId="77777777" w:rsidR="008B331F" w:rsidRPr="00F52457" w:rsidRDefault="00F52457" w:rsidP="00F52457">
            <w:pPr>
              <w:spacing w:line="240" w:lineRule="auto"/>
              <w:ind w:left="224"/>
              <w:jc w:val="lowKashida"/>
              <w:rPr>
                <w:rFonts w:ascii="Times New Roman" w:hAnsi="Times New Roman" w:cs="Arial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Arial"/>
                <w:noProof/>
                <w:sz w:val="24"/>
                <w:szCs w:val="28"/>
              </w:rPr>
              <w:t>P.O. Box 312,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</w:rPr>
              <w:t xml:space="preserve"> 3000 Berne 15, </w:t>
            </w:r>
            <w:r>
              <w:rPr>
                <w:rFonts w:ascii="Times New Roman" w:hAnsi="Times New Roman" w:cs="Arial"/>
                <w:noProof/>
                <w:sz w:val="24"/>
                <w:szCs w:val="28"/>
                <w:lang w:val="en-US"/>
              </w:rPr>
              <w:t>SWITZERLAND</w:t>
            </w:r>
          </w:p>
          <w:p w14:paraId="1B0F056D" w14:textId="77777777" w:rsidR="008B331F" w:rsidRPr="0080312B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  <w:color w:val="FFFFFF"/>
                <w:sz w:val="24"/>
                <w:szCs w:val="28"/>
              </w:rPr>
            </w:pPr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1"/>
              <w:gridCol w:w="1481"/>
              <w:gridCol w:w="1244"/>
              <w:gridCol w:w="5284"/>
            </w:tblGrid>
            <w:tr w:rsidR="008B331F" w:rsidRPr="0080312B" w14:paraId="1B0F056F" w14:textId="77777777" w:rsidTr="00DA4C59">
              <w:trPr>
                <w:trHeight w:val="511"/>
              </w:trPr>
              <w:tc>
                <w:tcPr>
                  <w:tcW w:w="9800" w:type="dxa"/>
                  <w:gridSpan w:val="4"/>
                  <w:shd w:val="clear" w:color="auto" w:fill="000000"/>
                  <w:vAlign w:val="center"/>
                </w:tcPr>
                <w:p w14:paraId="1B0F056E" w14:textId="77777777" w:rsidR="008B331F" w:rsidRPr="0080312B" w:rsidRDefault="00F52457" w:rsidP="00DA4C59">
                  <w:pPr>
                    <w:pStyle w:val="FieldText"/>
                    <w:bidi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م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علومات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عن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البلد</w:t>
                  </w:r>
                </w:p>
              </w:tc>
            </w:tr>
            <w:tr w:rsidR="008B331F" w:rsidRPr="0080312B" w14:paraId="1B0F0574" w14:textId="77777777" w:rsidTr="00DA4C59">
              <w:trPr>
                <w:trHeight w:val="385"/>
              </w:trPr>
              <w:tc>
                <w:tcPr>
                  <w:tcW w:w="1791" w:type="dxa"/>
                  <w:vAlign w:val="bottom"/>
                </w:tcPr>
                <w:p w14:paraId="1B0F0570" w14:textId="77777777" w:rsidR="008B331F" w:rsidRPr="00191BFF" w:rsidRDefault="00124738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 w:rsidRP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اسم البلد</w:t>
                  </w:r>
                  <w:r w:rsid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81" w:type="dxa"/>
                  <w:tcBorders>
                    <w:bottom w:val="single" w:sz="4" w:space="0" w:color="auto"/>
                  </w:tcBorders>
                  <w:vAlign w:val="bottom"/>
                </w:tcPr>
                <w:p w14:paraId="1B0F0571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244" w:type="dxa"/>
                  <w:tcBorders>
                    <w:bottom w:val="single" w:sz="4" w:space="0" w:color="auto"/>
                  </w:tcBorders>
                  <w:vAlign w:val="bottom"/>
                </w:tcPr>
                <w:p w14:paraId="1B0F0572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5284" w:type="dxa"/>
                  <w:tcBorders>
                    <w:bottom w:val="single" w:sz="4" w:space="0" w:color="auto"/>
                  </w:tcBorders>
                  <w:vAlign w:val="bottom"/>
                </w:tcPr>
                <w:p w14:paraId="1B0F0573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75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Cs w:val="22"/>
              </w:rPr>
            </w:pPr>
          </w:p>
          <w:tbl>
            <w:tblPr>
              <w:bidiVisual/>
              <w:tblW w:w="966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4947"/>
              <w:gridCol w:w="1460"/>
            </w:tblGrid>
            <w:tr w:rsidR="008B331F" w:rsidRPr="0080312B" w14:paraId="1B0F0579" w14:textId="77777777" w:rsidTr="007E31B0">
              <w:trPr>
                <w:trHeight w:val="288"/>
              </w:trPr>
              <w:tc>
                <w:tcPr>
                  <w:tcW w:w="3254" w:type="dxa"/>
                  <w:vAlign w:val="bottom"/>
                </w:tcPr>
                <w:p w14:paraId="1B0F0576" w14:textId="77777777" w:rsidR="008B331F" w:rsidRPr="0080312B" w:rsidRDefault="00124738" w:rsidP="00FB34D1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عدد </w:t>
                  </w:r>
                  <w:r w:rsidR="00FB34D1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الرسائل</w:t>
                  </w: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 المقدمة</w:t>
                  </w:r>
                  <w:r w:rsid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4947" w:type="dxa"/>
                  <w:tcBorders>
                    <w:bottom w:val="single" w:sz="4" w:space="0" w:color="auto"/>
                  </w:tcBorders>
                  <w:vAlign w:val="bottom"/>
                </w:tcPr>
                <w:p w14:paraId="1B0F0577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460" w:type="dxa"/>
                  <w:tcBorders>
                    <w:bottom w:val="single" w:sz="4" w:space="0" w:color="auto"/>
                  </w:tcBorders>
                  <w:vAlign w:val="bottom"/>
                </w:tcPr>
                <w:p w14:paraId="1B0F0578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7A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Cs w:val="22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2"/>
              <w:gridCol w:w="3305"/>
              <w:gridCol w:w="1224"/>
              <w:gridCol w:w="1872"/>
            </w:tblGrid>
            <w:tr w:rsidR="008B331F" w:rsidRPr="0080312B" w14:paraId="1B0F057F" w14:textId="77777777" w:rsidTr="00F511AB">
              <w:trPr>
                <w:trHeight w:val="288"/>
              </w:trPr>
              <w:tc>
                <w:tcPr>
                  <w:tcW w:w="3672" w:type="dxa"/>
                  <w:vAlign w:val="bottom"/>
                </w:tcPr>
                <w:p w14:paraId="1B0F057B" w14:textId="77777777" w:rsidR="008B331F" w:rsidRPr="0080312B" w:rsidRDefault="00124738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التفاصيل عن لجنة التحكيم:</w:t>
                  </w:r>
                </w:p>
              </w:tc>
              <w:tc>
                <w:tcPr>
                  <w:tcW w:w="3305" w:type="dxa"/>
                  <w:tcBorders>
                    <w:bottom w:val="single" w:sz="4" w:space="0" w:color="auto"/>
                  </w:tcBorders>
                  <w:vAlign w:val="bottom"/>
                </w:tcPr>
                <w:p w14:paraId="1B0F057C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224" w:type="dxa"/>
                  <w:tcBorders>
                    <w:bottom w:val="single" w:sz="4" w:space="0" w:color="auto"/>
                  </w:tcBorders>
                  <w:vAlign w:val="bottom"/>
                </w:tcPr>
                <w:p w14:paraId="1B0F057D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bottom w:val="single" w:sz="4" w:space="0" w:color="auto"/>
                  </w:tcBorders>
                  <w:vAlign w:val="bottom"/>
                </w:tcPr>
                <w:p w14:paraId="1B0F057E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0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  <w:szCs w:val="22"/>
              </w:rPr>
            </w:pPr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31"/>
              <w:gridCol w:w="6269"/>
            </w:tblGrid>
            <w:tr w:rsidR="008B331F" w:rsidRPr="0080312B" w14:paraId="1B0F0582" w14:textId="77777777" w:rsidTr="00DA4C59">
              <w:trPr>
                <w:trHeight w:val="446"/>
              </w:trPr>
              <w:tc>
                <w:tcPr>
                  <w:tcW w:w="9800" w:type="dxa"/>
                  <w:gridSpan w:val="2"/>
                  <w:shd w:val="clear" w:color="auto" w:fill="000000"/>
                  <w:vAlign w:val="center"/>
                </w:tcPr>
                <w:p w14:paraId="1B0F0581" w14:textId="77777777" w:rsidR="008B331F" w:rsidRPr="00DA4C59" w:rsidRDefault="00F52457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b/>
                      <w:bCs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Arial" w:hint="cs"/>
                      <w:b/>
                      <w:bCs/>
                      <w:sz w:val="24"/>
                      <w:szCs w:val="28"/>
                      <w:rtl/>
                      <w:lang w:val="en-US"/>
                    </w:rPr>
                    <w:t xml:space="preserve"> ال</w:t>
                  </w:r>
                  <w:r w:rsidR="00124738" w:rsidRPr="00DA4C59">
                    <w:rPr>
                      <w:rFonts w:ascii="Times New Roman" w:hAnsi="Times New Roman" w:cs="Arial" w:hint="cs"/>
                      <w:b/>
                      <w:bCs/>
                      <w:sz w:val="24"/>
                      <w:szCs w:val="28"/>
                      <w:rtl/>
                      <w:lang w:val="en-US"/>
                    </w:rPr>
                    <w:t>هيئة/الهيئات التنظيمية الوطنية</w:t>
                  </w:r>
                </w:p>
              </w:tc>
            </w:tr>
            <w:tr w:rsidR="007E31B0" w:rsidRPr="0080312B" w14:paraId="1B0F0586" w14:textId="77777777" w:rsidTr="00DA4C59">
              <w:trPr>
                <w:trHeight w:val="288"/>
              </w:trPr>
              <w:tc>
                <w:tcPr>
                  <w:tcW w:w="3531" w:type="dxa"/>
                  <w:vAlign w:val="bottom"/>
                </w:tcPr>
                <w:p w14:paraId="1B0F0583" w14:textId="77777777" w:rsidR="007E31B0" w:rsidRDefault="007E31B0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اسم الهيئة/الهيئات المنظمة </w:t>
                  </w:r>
                </w:p>
                <w:p w14:paraId="1B0F0584" w14:textId="77777777" w:rsidR="007E31B0" w:rsidRPr="00905825" w:rsidRDefault="007E31B0" w:rsidP="00DA4C59">
                  <w:pPr>
                    <w:bidi/>
                    <w:spacing w:line="240" w:lineRule="auto"/>
                    <w:rPr>
                      <w:rFonts w:ascii="Times New Roman" w:hAnsi="Times New Roman" w:cs="Arial"/>
                      <w:spacing w:val="-16"/>
                      <w:sz w:val="24"/>
                      <w:szCs w:val="28"/>
                    </w:rPr>
                  </w:pP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</w:rPr>
                    <w:t>(وزارة</w:t>
                  </w: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  <w:lang w:val="fr-CH"/>
                    </w:rPr>
                    <w:t>،</w:t>
                  </w: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</w:rPr>
                    <w:t xml:space="preserve"> أو مستثمر معيَّن، أو ما إلى ذلك)</w:t>
                  </w:r>
                </w:p>
              </w:tc>
              <w:tc>
                <w:tcPr>
                  <w:tcW w:w="6269" w:type="dxa"/>
                  <w:tcBorders>
                    <w:bottom w:val="single" w:sz="4" w:space="0" w:color="auto"/>
                  </w:tcBorders>
                  <w:vAlign w:val="bottom"/>
                </w:tcPr>
                <w:p w14:paraId="1B0F0585" w14:textId="77777777" w:rsidR="007E31B0" w:rsidRPr="0080312B" w:rsidRDefault="007E31B0" w:rsidP="007E31B0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7" w14:textId="77777777" w:rsidR="008B331F" w:rsidRPr="006F4F89" w:rsidRDefault="008B331F" w:rsidP="007E31B0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31"/>
              <w:gridCol w:w="6542"/>
            </w:tblGrid>
            <w:tr w:rsidR="008B331F" w:rsidRPr="0080312B" w14:paraId="1B0F058A" w14:textId="77777777" w:rsidTr="00AF7DB8">
              <w:trPr>
                <w:trHeight w:val="432"/>
              </w:trPr>
              <w:tc>
                <w:tcPr>
                  <w:tcW w:w="3531" w:type="dxa"/>
                  <w:vAlign w:val="bottom"/>
                </w:tcPr>
                <w:p w14:paraId="1B0F0588" w14:textId="77777777" w:rsidR="008B331F" w:rsidRPr="0080312B" w:rsidRDefault="00F309CE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الاسم الكامل لمنسق/لمنسقي المسابقة الواجب الاتصال به/بهم: </w:t>
                  </w:r>
                </w:p>
              </w:tc>
              <w:tc>
                <w:tcPr>
                  <w:tcW w:w="6542" w:type="dxa"/>
                  <w:tcBorders>
                    <w:bottom w:val="single" w:sz="4" w:space="0" w:color="auto"/>
                  </w:tcBorders>
                  <w:vAlign w:val="bottom"/>
                </w:tcPr>
                <w:p w14:paraId="1B0F0589" w14:textId="77777777" w:rsidR="008B331F" w:rsidRPr="0080312B" w:rsidRDefault="008B331F" w:rsidP="007E31B0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B" w14:textId="77777777" w:rsidR="008B331F" w:rsidRPr="006F4F89" w:rsidRDefault="008B331F" w:rsidP="007E31B0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41"/>
              <w:gridCol w:w="6932"/>
            </w:tblGrid>
            <w:tr w:rsidR="007E31B0" w:rsidRPr="0080312B" w14:paraId="1B0F058E" w14:textId="77777777" w:rsidTr="00AF7DB8">
              <w:trPr>
                <w:trHeight w:val="517"/>
              </w:trPr>
              <w:tc>
                <w:tcPr>
                  <w:tcW w:w="3141" w:type="dxa"/>
                  <w:vAlign w:val="bottom"/>
                </w:tcPr>
                <w:p w14:paraId="1B0F058C" w14:textId="77777777" w:rsidR="007E31B0" w:rsidRPr="00191BFF" w:rsidRDefault="007E31B0" w:rsidP="007E31B0">
                  <w:pPr>
                    <w:bidi/>
                    <w:spacing w:line="240" w:lineRule="auto"/>
                    <w:ind w:left="22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  <w:lang w:val="fr-CH"/>
                    </w:rPr>
                  </w:pP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رقم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/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أرقام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الهاتف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وعنوان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/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عناوين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البريد</w:t>
                  </w:r>
                  <w:r w:rsidRPr="0080312B">
                    <w:rPr>
                      <w:rFonts w:ascii="Times New Roman" w:hAnsi="Times New Roman" w:cs="Arial"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الإلكتروني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:</w:t>
                  </w:r>
                </w:p>
              </w:tc>
              <w:tc>
                <w:tcPr>
                  <w:tcW w:w="6932" w:type="dxa"/>
                  <w:tcBorders>
                    <w:bottom w:val="single" w:sz="4" w:space="0" w:color="auto"/>
                  </w:tcBorders>
                  <w:vAlign w:val="bottom"/>
                </w:tcPr>
                <w:p w14:paraId="1B0F058D" w14:textId="77777777" w:rsidR="007E31B0" w:rsidRPr="0080312B" w:rsidRDefault="007E31B0" w:rsidP="007E31B0">
                  <w:pPr>
                    <w:bidi/>
                    <w:spacing w:line="240" w:lineRule="auto"/>
                    <w:ind w:left="57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F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</w:rPr>
            </w:pPr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78"/>
              <w:gridCol w:w="1853"/>
              <w:gridCol w:w="1497"/>
              <w:gridCol w:w="4772"/>
            </w:tblGrid>
            <w:tr w:rsidR="008B331F" w:rsidRPr="0080312B" w14:paraId="1B0F0591" w14:textId="77777777" w:rsidTr="00DA4C59">
              <w:trPr>
                <w:trHeight w:val="432"/>
              </w:trPr>
              <w:tc>
                <w:tcPr>
                  <w:tcW w:w="9800" w:type="dxa"/>
                  <w:gridSpan w:val="4"/>
                  <w:shd w:val="clear" w:color="auto" w:fill="000000"/>
                  <w:vAlign w:val="center"/>
                </w:tcPr>
                <w:p w14:paraId="1B0F0590" w14:textId="77777777" w:rsidR="008B331F" w:rsidRPr="0080312B" w:rsidRDefault="00F52457" w:rsidP="00DA4C59">
                  <w:pPr>
                    <w:pStyle w:val="FieldText"/>
                    <w:bidi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>
                    <w:rPr>
                      <w:rFonts w:ascii="Times New Roman" w:hAnsi="Times New Roman" w:cs="Arial" w:hint="cs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ب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يانات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عن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المرشح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/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المرشحة</w:t>
                  </w:r>
                </w:p>
              </w:tc>
            </w:tr>
            <w:tr w:rsidR="008B331F" w:rsidRPr="0080312B" w14:paraId="1B0F0594" w14:textId="77777777" w:rsidTr="00DA4C59">
              <w:trPr>
                <w:trHeight w:val="432"/>
              </w:trPr>
              <w:tc>
                <w:tcPr>
                  <w:tcW w:w="1678" w:type="dxa"/>
                  <w:vAlign w:val="bottom"/>
                </w:tcPr>
                <w:p w14:paraId="1B0F0592" w14:textId="77777777" w:rsidR="008B331F" w:rsidRPr="00F309CE" w:rsidRDefault="00F309CE" w:rsidP="007625CF">
                  <w:pPr>
                    <w:bidi/>
                    <w:spacing w:line="240" w:lineRule="auto"/>
                    <w:ind w:left="57" w:right="299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فتاة</w:t>
                  </w:r>
                </w:p>
              </w:tc>
              <w:tc>
                <w:tcPr>
                  <w:tcW w:w="8122" w:type="dxa"/>
                  <w:gridSpan w:val="3"/>
                  <w:vAlign w:val="bottom"/>
                </w:tcPr>
                <w:p w14:paraId="1B0F0593" w14:textId="77777777" w:rsidR="008B331F" w:rsidRPr="0080312B" w:rsidRDefault="00E43C0C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lang w:val="en-US"/>
                    </w:rPr>
                  </w:pPr>
                  <w:sdt>
                    <w:sdtPr>
                      <w:rPr>
                        <w:sz w:val="28"/>
                        <w:szCs w:val="28"/>
                        <w:rtl/>
                      </w:rPr>
                      <w:id w:val="-1133324966"/>
                      <w14:checkbox>
                        <w14:checked w14:val="0"/>
                        <w14:checkedState w14:val="0054" w14:font="Wingdings 2"/>
                        <w14:uncheckedState w14:val="0071" w14:font="Wingdings"/>
                      </w14:checkbox>
                    </w:sdtPr>
                    <w:sdtEndPr/>
                    <w:sdtContent>
                      <w:r w:rsidR="00035DBA" w:rsidRPr="0010321E">
                        <w:rPr>
                          <w:sz w:val="28"/>
                          <w:szCs w:val="28"/>
                        </w:rPr>
                        <w:sym w:font="Wingdings" w:char="F071"/>
                      </w:r>
                    </w:sdtContent>
                  </w:sdt>
                </w:p>
              </w:tc>
            </w:tr>
            <w:tr w:rsidR="008B331F" w:rsidRPr="0080312B" w14:paraId="1B0F0597" w14:textId="77777777" w:rsidTr="00DA4C59">
              <w:trPr>
                <w:trHeight w:val="318"/>
              </w:trPr>
              <w:tc>
                <w:tcPr>
                  <w:tcW w:w="1678" w:type="dxa"/>
                  <w:vAlign w:val="bottom"/>
                </w:tcPr>
                <w:p w14:paraId="1B0F0595" w14:textId="77777777" w:rsidR="008B331F" w:rsidRPr="0080312B" w:rsidRDefault="00F309CE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فتى</w:t>
                  </w:r>
                </w:p>
              </w:tc>
              <w:tc>
                <w:tcPr>
                  <w:tcW w:w="8122" w:type="dxa"/>
                  <w:gridSpan w:val="3"/>
                  <w:vAlign w:val="bottom"/>
                </w:tcPr>
                <w:p w14:paraId="1B0F0596" w14:textId="77777777" w:rsidR="008B331F" w:rsidRPr="0080312B" w:rsidRDefault="00E43C0C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  <w:rtl/>
                      </w:rPr>
                      <w:id w:val="-1250043965"/>
                      <w14:checkbox>
                        <w14:checked w14:val="0"/>
                        <w14:checkedState w14:val="0054" w14:font="Wingdings 2"/>
                        <w14:uncheckedState w14:val="0071" w14:font="Wingdings"/>
                      </w14:checkbox>
                    </w:sdtPr>
                    <w:sdtEndPr/>
                    <w:sdtContent>
                      <w:r w:rsidR="00035DBA" w:rsidRPr="0010321E">
                        <w:rPr>
                          <w:sz w:val="28"/>
                          <w:szCs w:val="28"/>
                        </w:rPr>
                        <w:sym w:font="Wingdings" w:char="F071"/>
                      </w:r>
                    </w:sdtContent>
                  </w:sdt>
                </w:p>
              </w:tc>
            </w:tr>
            <w:tr w:rsidR="008B331F" w:rsidRPr="0080312B" w14:paraId="1B0F059B" w14:textId="77777777" w:rsidTr="00DA4C59">
              <w:trPr>
                <w:trHeight w:val="404"/>
              </w:trPr>
              <w:tc>
                <w:tcPr>
                  <w:tcW w:w="3531" w:type="dxa"/>
                  <w:gridSpan w:val="2"/>
                  <w:vAlign w:val="bottom"/>
                </w:tcPr>
                <w:p w14:paraId="1B0F0598" w14:textId="77777777" w:rsidR="008B331F" w:rsidRPr="0080312B" w:rsidRDefault="00F309CE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الاسم الكامل</w:t>
                  </w:r>
                  <w:r w:rsidR="00D00D6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bottom w:val="single" w:sz="4" w:space="0" w:color="auto"/>
                  </w:tcBorders>
                  <w:vAlign w:val="bottom"/>
                </w:tcPr>
                <w:p w14:paraId="1B0F0599" w14:textId="77777777" w:rsidR="008B331F" w:rsidRPr="0080312B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bottom w:val="single" w:sz="4" w:space="0" w:color="auto"/>
                  </w:tcBorders>
                  <w:vAlign w:val="bottom"/>
                </w:tcPr>
                <w:p w14:paraId="1B0F059A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8B331F" w:rsidRPr="0080312B" w14:paraId="1B0F059F" w14:textId="77777777" w:rsidTr="00DA4C59">
              <w:trPr>
                <w:trHeight w:val="306"/>
              </w:trPr>
              <w:tc>
                <w:tcPr>
                  <w:tcW w:w="3531" w:type="dxa"/>
                  <w:gridSpan w:val="2"/>
                  <w:vAlign w:val="bottom"/>
                </w:tcPr>
                <w:p w14:paraId="1B0F059C" w14:textId="77777777" w:rsidR="008B331F" w:rsidRPr="0080312B" w:rsidRDefault="00F309CE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تاريخ الميلاد</w:t>
                  </w:r>
                  <w:r w:rsidR="00D00D6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9D" w14:textId="77777777" w:rsidR="008B331F" w:rsidRPr="0080312B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9E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A6466B" w:rsidRPr="0080312B" w14:paraId="1B0F05A3" w14:textId="77777777" w:rsidTr="00DA4C59">
              <w:trPr>
                <w:trHeight w:val="306"/>
              </w:trPr>
              <w:tc>
                <w:tcPr>
                  <w:tcW w:w="3531" w:type="dxa"/>
                  <w:gridSpan w:val="2"/>
                  <w:vAlign w:val="bottom"/>
                </w:tcPr>
                <w:p w14:paraId="1B0F05A0" w14:textId="77777777" w:rsidR="00A6466B" w:rsidRPr="00FB34D1" w:rsidRDefault="00A6466B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 w:rsidRPr="00FB34D1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محل الإقامة</w:t>
                  </w:r>
                  <w:r w:rsidR="00905825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1" w14:textId="77777777" w:rsidR="00A6466B" w:rsidRPr="00A6466B" w:rsidRDefault="00A6466B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highlight w:val="yellow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2" w14:textId="77777777" w:rsidR="00A6466B" w:rsidRPr="00A6466B" w:rsidRDefault="00A6466B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highlight w:val="yellow"/>
                    </w:rPr>
                  </w:pPr>
                </w:p>
              </w:tc>
            </w:tr>
            <w:tr w:rsidR="008B331F" w:rsidRPr="0080312B" w14:paraId="1B0F05A7" w14:textId="77777777" w:rsidTr="00DA4C59">
              <w:trPr>
                <w:trHeight w:val="222"/>
              </w:trPr>
              <w:tc>
                <w:tcPr>
                  <w:tcW w:w="3531" w:type="dxa"/>
                  <w:gridSpan w:val="2"/>
                  <w:vAlign w:val="bottom"/>
                </w:tcPr>
                <w:p w14:paraId="1B0F05A4" w14:textId="77777777" w:rsidR="008B331F" w:rsidRPr="00AF7DB8" w:rsidRDefault="00D00D6F" w:rsidP="00DA4C59">
                  <w:pPr>
                    <w:bidi/>
                    <w:spacing w:before="120" w:line="240" w:lineRule="auto"/>
                    <w:ind w:right="17"/>
                    <w:jc w:val="lowKashida"/>
                    <w:rPr>
                      <w:rFonts w:ascii="Times New Roman" w:hAnsi="Times New Roman" w:cs="Arial"/>
                      <w:spacing w:val="-6"/>
                      <w:sz w:val="24"/>
                      <w:szCs w:val="28"/>
                    </w:rPr>
                  </w:pPr>
                  <w:r w:rsidRPr="00AF7DB8">
                    <w:rPr>
                      <w:rFonts w:ascii="Times New Roman" w:hAnsi="Times New Roman" w:cs="Arial"/>
                      <w:noProof/>
                      <w:spacing w:val="-6"/>
                      <w:sz w:val="24"/>
                      <w:szCs w:val="28"/>
                      <w:rtl/>
                    </w:rPr>
                    <w:t>عدد الكلمات في الرسالة بلغتها الأصلية</w:t>
                  </w:r>
                  <w:r w:rsidR="00A6466B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</w:rPr>
                    <w:t xml:space="preserve"> (</w:t>
                  </w:r>
                  <w:r w:rsidR="00BA2865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  <w:lang w:val="en-US"/>
                    </w:rPr>
                    <w:t>800</w:t>
                  </w:r>
                  <w:r w:rsidR="00A6466B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</w:rPr>
                    <w:t xml:space="preserve"> كلمة كحد أقصى)</w:t>
                  </w:r>
                  <w:r w:rsidR="007625CF" w:rsidRPr="00AF7DB8">
                    <w:rPr>
                      <w:rFonts w:ascii="Times New Roman" w:hAnsi="Times New Roman" w:cs="Arial" w:hint="cs"/>
                      <w:spacing w:val="-6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5" w14:textId="77777777" w:rsidR="008B331F" w:rsidRPr="00AF7DB8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6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A5396A" w:rsidRPr="007625CF" w14:paraId="1B0F05AD" w14:textId="77777777" w:rsidTr="00DA4C59">
              <w:trPr>
                <w:trHeight w:val="393"/>
              </w:trPr>
              <w:tc>
                <w:tcPr>
                  <w:tcW w:w="3531" w:type="dxa"/>
                  <w:gridSpan w:val="2"/>
                  <w:vMerge w:val="restart"/>
                  <w:vAlign w:val="bottom"/>
                </w:tcPr>
                <w:p w14:paraId="1B0F05A8" w14:textId="77777777" w:rsidR="00A14553" w:rsidRDefault="00A5396A" w:rsidP="00DA4C59">
                  <w:pPr>
                    <w:bidi/>
                    <w:spacing w:before="120" w:after="240" w:line="240" w:lineRule="auto"/>
                    <w:jc w:val="lowKashida"/>
                    <w:rPr>
                      <w:rFonts w:ascii="Times New Roman" w:hAnsi="Times New Roman" w:cs="Arial"/>
                      <w:sz w:val="2"/>
                      <w:szCs w:val="4"/>
                      <w:rtl/>
                    </w:rPr>
                  </w:pP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</w:rPr>
                    <w:t xml:space="preserve">اللغة الأصلية </w:t>
                  </w:r>
                  <w:r w:rsidR="00A6466B">
                    <w:rPr>
                      <w:rFonts w:ascii="Times New Roman" w:hAnsi="Times New Roman" w:cs="Arial" w:hint="cs"/>
                      <w:noProof/>
                      <w:sz w:val="24"/>
                      <w:szCs w:val="28"/>
                      <w:rtl/>
                    </w:rPr>
                    <w:t>للرسالة</w:t>
                  </w:r>
                  <w:r>
                    <w:rPr>
                      <w:rFonts w:ascii="Times New Roman" w:hAnsi="Times New Roman" w:cs="Arial" w:hint="cs"/>
                      <w:noProof/>
                      <w:sz w:val="24"/>
                      <w:szCs w:val="28"/>
                      <w:rtl/>
                    </w:rPr>
                    <w:t>:</w:t>
                  </w:r>
                  <w:r w:rsidR="00A14553" w:rsidRPr="006F4F89">
                    <w:rPr>
                      <w:rFonts w:ascii="Times New Roman" w:hAnsi="Times New Roman" w:cs="Arial"/>
                      <w:sz w:val="2"/>
                      <w:szCs w:val="4"/>
                      <w:rtl/>
                    </w:rPr>
                    <w:t xml:space="preserve"> </w:t>
                  </w:r>
                </w:p>
                <w:p w14:paraId="1B0F05A9" w14:textId="77777777" w:rsidR="00AF7DB8" w:rsidRPr="00A14553" w:rsidRDefault="00AF7DB8" w:rsidP="00AF7DB8">
                  <w:pPr>
                    <w:bidi/>
                    <w:spacing w:before="120" w:after="240" w:line="240" w:lineRule="auto"/>
                    <w:ind w:left="412"/>
                    <w:jc w:val="lowKashida"/>
                    <w:rPr>
                      <w:rFonts w:ascii="Times New Roman" w:hAnsi="Times New Roman" w:cs="Arial"/>
                      <w:sz w:val="2"/>
                      <w:szCs w:val="4"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A" w14:textId="77777777" w:rsidR="00A5396A" w:rsidRDefault="00A5396A" w:rsidP="00FD2EF6">
                  <w:pPr>
                    <w:pStyle w:val="FieldText"/>
                    <w:bidi/>
                    <w:spacing w:before="120"/>
                    <w:jc w:val="lowKashida"/>
                    <w:rPr>
                      <w:rFonts w:ascii="Times New Roman" w:hAnsi="Times New Roman" w:cs="Arial"/>
                      <w:sz w:val="2"/>
                      <w:szCs w:val="2"/>
                      <w:rtl/>
                    </w:rPr>
                  </w:pPr>
                </w:p>
                <w:p w14:paraId="1B0F05AB" w14:textId="77777777" w:rsidR="00A5396A" w:rsidRPr="00FD2EF6" w:rsidRDefault="00A5396A" w:rsidP="00FD2EF6">
                  <w:pPr>
                    <w:bidi/>
                    <w:rPr>
                      <w:lang w:val="en-US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0F05AC" w14:textId="77777777" w:rsidR="00A5396A" w:rsidRPr="00FD2EF6" w:rsidRDefault="00A5396A" w:rsidP="00FD2EF6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8"/>
                      <w:szCs w:val="10"/>
                    </w:rPr>
                  </w:pPr>
                </w:p>
              </w:tc>
            </w:tr>
            <w:tr w:rsidR="00A5396A" w:rsidRPr="007625CF" w14:paraId="1B0F05B1" w14:textId="77777777" w:rsidTr="00DA4C59">
              <w:trPr>
                <w:trHeight w:val="252"/>
              </w:trPr>
              <w:tc>
                <w:tcPr>
                  <w:tcW w:w="3531" w:type="dxa"/>
                  <w:gridSpan w:val="2"/>
                  <w:vMerge/>
                  <w:vAlign w:val="bottom"/>
                </w:tcPr>
                <w:p w14:paraId="1B0F05AE" w14:textId="77777777" w:rsidR="00A5396A" w:rsidRPr="0080312B" w:rsidRDefault="00A5396A" w:rsidP="00FD2EF6">
                  <w:pPr>
                    <w:bidi/>
                    <w:spacing w:before="120" w:after="240" w:line="240" w:lineRule="auto"/>
                    <w:ind w:left="57"/>
                    <w:jc w:val="lowKashida"/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</w:tcBorders>
                  <w:vAlign w:val="bottom"/>
                </w:tcPr>
                <w:p w14:paraId="1B0F05AF" w14:textId="77777777" w:rsidR="00A5396A" w:rsidRDefault="00A5396A" w:rsidP="00FD2EF6">
                  <w:pPr>
                    <w:bidi/>
                    <w:rPr>
                      <w:rFonts w:ascii="Times New Roman" w:hAnsi="Times New Roman" w:cs="Arial"/>
                      <w:sz w:val="2"/>
                      <w:szCs w:val="2"/>
                      <w:rtl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</w:tcBorders>
                </w:tcPr>
                <w:p w14:paraId="1B0F05B0" w14:textId="77777777" w:rsidR="00A5396A" w:rsidRPr="00FD2EF6" w:rsidRDefault="00A5396A" w:rsidP="00FD2EF6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8"/>
                      <w:szCs w:val="10"/>
                    </w:rPr>
                  </w:pPr>
                </w:p>
              </w:tc>
            </w:tr>
          </w:tbl>
          <w:p w14:paraId="1B0F05B2" w14:textId="77777777" w:rsidR="008B331F" w:rsidRPr="0080312B" w:rsidRDefault="008B331F" w:rsidP="007625CF">
            <w:pPr>
              <w:bidi/>
              <w:spacing w:line="240" w:lineRule="auto"/>
              <w:ind w:left="57" w:right="1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  <w:tc>
          <w:tcPr>
            <w:tcW w:w="20" w:type="dxa"/>
            <w:vAlign w:val="bottom"/>
          </w:tcPr>
          <w:p w14:paraId="1B0F05B3" w14:textId="77777777" w:rsidR="008B331F" w:rsidRPr="0080312B" w:rsidRDefault="008B331F" w:rsidP="007625CF">
            <w:pPr>
              <w:pStyle w:val="FieldText"/>
              <w:bidi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  <w:tc>
          <w:tcPr>
            <w:tcW w:w="20" w:type="dxa"/>
          </w:tcPr>
          <w:p w14:paraId="1B0F05B4" w14:textId="77777777" w:rsidR="008B331F" w:rsidRPr="0080312B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</w:tr>
      <w:tr w:rsidR="00905825" w:rsidRPr="0080312B" w14:paraId="1B0F05B7" w14:textId="77777777" w:rsidTr="00DA4C5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9750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1B0F05B6" w14:textId="77777777" w:rsidR="00905825" w:rsidRPr="00FD2EF6" w:rsidRDefault="00905825" w:rsidP="007E31B0">
            <w:pPr>
              <w:pStyle w:val="FieldText"/>
              <w:bidi/>
              <w:spacing w:before="40" w:after="40"/>
              <w:jc w:val="lowKashida"/>
              <w:rPr>
                <w:rFonts w:ascii="Times New Roman" w:hAnsi="Times New Roman" w:cs="Arial"/>
                <w:b w:val="0"/>
                <w:color w:val="FFFFFF"/>
                <w:sz w:val="24"/>
                <w:szCs w:val="28"/>
              </w:rPr>
            </w:pPr>
            <w:r w:rsidRPr="0080312B">
              <w:rPr>
                <w:rFonts w:ascii="Times New Roman" w:hAnsi="Times New Roman" w:cs="Arial" w:hint="eastAsia"/>
                <w:bCs/>
                <w:noProof/>
                <w:color w:val="FFFFFF"/>
                <w:sz w:val="24"/>
                <w:szCs w:val="28"/>
                <w:rtl/>
              </w:rPr>
              <w:lastRenderedPageBreak/>
              <w:t>قائمة</w:t>
            </w:r>
            <w:r w:rsidRPr="0080312B">
              <w:rPr>
                <w:rFonts w:ascii="Times New Roman" w:hAnsi="Times New Roman" w:cs="Arial"/>
                <w:bCs/>
                <w:noProof/>
                <w:color w:val="FFFFFF"/>
                <w:sz w:val="24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Arial" w:hint="cs"/>
                <w:bCs/>
                <w:noProof/>
                <w:color w:val="FFFFFF"/>
                <w:sz w:val="24"/>
                <w:szCs w:val="28"/>
                <w:rtl/>
              </w:rPr>
              <w:t>المستندات الواجب التحقق منها</w:t>
            </w:r>
          </w:p>
        </w:tc>
      </w:tr>
      <w:tr w:rsidR="00DA4C59" w:rsidRPr="0080312B" w14:paraId="1B0F05BA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8" w14:textId="77777777" w:rsidR="00DA4C59" w:rsidRPr="00A6466B" w:rsidRDefault="00DA4C59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b/>
                <w:i/>
                <w:iCs/>
                <w:sz w:val="24"/>
                <w:szCs w:val="28"/>
              </w:rPr>
            </w:pPr>
            <w:r w:rsidRPr="00A6466B">
              <w:rPr>
                <w:rFonts w:ascii="Times New Roman" w:hAnsi="Times New Roman" w:cs="Arial"/>
                <w:b/>
                <w:i/>
                <w:iCs/>
                <w:noProof/>
                <w:sz w:val="24"/>
                <w:szCs w:val="28"/>
                <w:rtl/>
              </w:rPr>
              <w:t>المستندات المطلوبة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9" w14:textId="77777777" w:rsidR="00DA4C59" w:rsidRPr="00DA4C59" w:rsidRDefault="00DA4C59" w:rsidP="008736DD">
            <w:pPr>
              <w:bidi/>
              <w:spacing w:before="120" w:line="240" w:lineRule="auto"/>
              <w:rPr>
                <w:rFonts w:ascii="Times New Roman" w:hAnsi="Times New Roman" w:cs="Arial"/>
                <w:b/>
                <w:i/>
                <w:iCs/>
                <w:spacing w:val="-12"/>
                <w:sz w:val="24"/>
                <w:szCs w:val="28"/>
              </w:rPr>
            </w:pPr>
            <w:r w:rsidRPr="00DA4C59">
              <w:rPr>
                <w:rFonts w:ascii="Times New Roman" w:hAnsi="Times New Roman" w:cs="Arial" w:hint="cs"/>
                <w:b/>
                <w:i/>
                <w:iCs/>
                <w:noProof/>
                <w:spacing w:val="-12"/>
                <w:sz w:val="24"/>
                <w:szCs w:val="28"/>
                <w:rtl/>
              </w:rPr>
              <w:t>مرفقة</w:t>
            </w:r>
            <w:r w:rsidRPr="00DA4C59">
              <w:rPr>
                <w:rFonts w:ascii="Times New Roman" w:hAnsi="Times New Roman" w:cs="Arial"/>
                <w:b/>
                <w:i/>
                <w:iCs/>
                <w:noProof/>
                <w:spacing w:val="-12"/>
                <w:sz w:val="24"/>
                <w:szCs w:val="28"/>
                <w:rtl/>
              </w:rPr>
              <w:t xml:space="preserve"> (يرجى وضع إشارة في الخانة)</w:t>
            </w:r>
          </w:p>
        </w:tc>
      </w:tr>
      <w:tr w:rsidR="00DA4C59" w:rsidRPr="0080312B" w14:paraId="1B0F05BD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B" w14:textId="77777777" w:rsidR="00DA4C59" w:rsidRPr="0080312B" w:rsidRDefault="00DA4C59" w:rsidP="00191BFF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نموذج الاشتراك المستوفى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C" w14:textId="77777777" w:rsidR="00DA4C59" w:rsidRPr="0080312B" w:rsidRDefault="00E43C0C" w:rsidP="00191BFF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176203096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  <w:r w:rsidR="00DA4C59" w:rsidRPr="001032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DA4C59" w:rsidRPr="0080312B" w14:paraId="1B0F05C2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E" w14:textId="77777777" w:rsidR="00DA4C59" w:rsidRPr="00AF7DB8" w:rsidRDefault="00DA4C59" w:rsidP="00F52457">
            <w:pPr>
              <w:pStyle w:val="Premierretrait"/>
              <w:tabs>
                <w:tab w:val="clear" w:pos="567"/>
              </w:tabs>
              <w:bidi/>
              <w:spacing w:line="240" w:lineRule="auto"/>
              <w:ind w:left="307" w:hanging="307"/>
              <w:jc w:val="lowKashida"/>
              <w:rPr>
                <w:rFonts w:ascii="Times New Roman" w:hAnsi="Times New Roman"/>
                <w:sz w:val="24"/>
                <w:szCs w:val="28"/>
                <w:lang w:val="en-GB"/>
              </w:rPr>
            </w:pPr>
            <w:r w:rsidRPr="00AF7DB8">
              <w:rPr>
                <w:rFonts w:ascii="Times New Roman" w:hAnsi="Times New Roman"/>
                <w:noProof/>
                <w:sz w:val="24"/>
                <w:szCs w:val="28"/>
                <w:rtl/>
              </w:rPr>
              <w:t xml:space="preserve">الرسالة الأصلية 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</w:rPr>
              <w:t>(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  <w:lang w:val="en-US"/>
              </w:rPr>
              <w:t>800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</w:rPr>
              <w:t xml:space="preserve"> كلمة) </w:t>
            </w:r>
            <w:r w:rsidRPr="00AF7DB8">
              <w:rPr>
                <w:rFonts w:ascii="Times New Roman" w:hAnsi="Times New Roman" w:hint="cs"/>
                <w:noProof/>
                <w:sz w:val="24"/>
                <w:szCs w:val="28"/>
                <w:rtl/>
              </w:rPr>
              <w:t>بالأنساق</w:t>
            </w:r>
            <w:r w:rsidRPr="00AF7DB8">
              <w:rPr>
                <w:rFonts w:ascii="Times New Roman" w:hAnsi="Times New Roman"/>
                <w:noProof/>
                <w:sz w:val="24"/>
                <w:szCs w:val="28"/>
                <w:rtl/>
              </w:rPr>
              <w:t xml:space="preserve"> التالي:</w:t>
            </w:r>
            <w:r w:rsidRPr="00AF7DB8">
              <w:rPr>
                <w:rFonts w:ascii="Times New Roman" w:hAnsi="Times New Roman"/>
                <w:sz w:val="24"/>
                <w:szCs w:val="28"/>
                <w:rtl/>
              </w:rPr>
              <w:t xml:space="preserve"> </w:t>
            </w:r>
          </w:p>
          <w:p w14:paraId="1B0F05BF" w14:textId="77777777" w:rsidR="00DA4C59" w:rsidRPr="00AF7DB8" w:rsidRDefault="00DA4C59" w:rsidP="00DA4C59">
            <w:pPr>
              <w:pStyle w:val="Premierretrait"/>
              <w:numPr>
                <w:ilvl w:val="0"/>
                <w:numId w:val="24"/>
              </w:numPr>
              <w:bidi/>
              <w:spacing w:before="60" w:line="240" w:lineRule="auto"/>
              <w:ind w:left="522" w:hanging="522"/>
              <w:jc w:val="lowKashida"/>
              <w:rPr>
                <w:rFonts w:ascii="Times New Roman" w:hAnsi="Times New Roman"/>
                <w:spacing w:val="-2"/>
                <w:sz w:val="24"/>
                <w:szCs w:val="28"/>
                <w:lang w:val="en-GB"/>
              </w:rPr>
            </w:pP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>مسح ضوئي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 xml:space="preserve"> ملون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 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>جيد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 النوعية عن النص الأصلي المكتوب 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 xml:space="preserve">باليد 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بالنسق 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lang w:val="en-GB"/>
              </w:rPr>
              <w:t>PDF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0" w14:textId="77777777" w:rsidR="00DA4C59" w:rsidRPr="00AF7DB8" w:rsidRDefault="00DA4C59" w:rsidP="00F52457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  <w:rtl/>
              </w:rPr>
            </w:pPr>
          </w:p>
          <w:p w14:paraId="1B0F05C1" w14:textId="77777777" w:rsidR="00DA4C59" w:rsidRPr="00AF7DB8" w:rsidRDefault="00E43C0C" w:rsidP="00CE35BC">
            <w:pPr>
              <w:bidi/>
              <w:spacing w:before="6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153264524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AF7DB8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5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3" w14:textId="77777777" w:rsidR="00DA4C59" w:rsidRPr="00A6466B" w:rsidRDefault="00DA4C59" w:rsidP="00DA4C59">
            <w:pPr>
              <w:pStyle w:val="Premierretrait"/>
              <w:numPr>
                <w:ilvl w:val="0"/>
                <w:numId w:val="24"/>
              </w:numPr>
              <w:bidi/>
              <w:spacing w:before="60" w:line="240" w:lineRule="auto"/>
              <w:ind w:left="522" w:hanging="522"/>
              <w:jc w:val="lowKashida"/>
              <w:rPr>
                <w:rFonts w:ascii="Times New Roman" w:hAnsi="Times New Roman"/>
                <w:sz w:val="24"/>
                <w:szCs w:val="28"/>
              </w:rPr>
            </w:pPr>
            <w:r w:rsidRPr="00A6466B">
              <w:rPr>
                <w:rFonts w:ascii="Times New Roman" w:hAnsi="Times New Roman" w:hint="cs"/>
                <w:spacing w:val="-2"/>
                <w:sz w:val="24"/>
                <w:szCs w:val="28"/>
                <w:rtl/>
                <w:lang w:val="en-GB"/>
              </w:rPr>
              <w:t>و</w:t>
            </w:r>
            <w:r w:rsidRPr="00A6466B">
              <w:rPr>
                <w:rFonts w:ascii="Times New Roman" w:hAnsi="Times New Roman"/>
                <w:sz w:val="24"/>
                <w:szCs w:val="28"/>
                <w:rtl/>
              </w:rPr>
              <w:t xml:space="preserve">كمستند ببرامجية </w:t>
            </w:r>
            <w:r w:rsidRPr="00A6466B">
              <w:rPr>
                <w:rFonts w:ascii="Times New Roman" w:hAnsi="Times New Roman"/>
                <w:sz w:val="24"/>
                <w:szCs w:val="28"/>
                <w:lang w:val="fr-CH"/>
              </w:rPr>
              <w:t>Word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4" w14:textId="77777777" w:rsidR="00DA4C59" w:rsidRPr="0080312B" w:rsidRDefault="00E43C0C" w:rsidP="00CE35BC">
            <w:pPr>
              <w:bidi/>
              <w:spacing w:before="6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93536330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8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6" w14:textId="77777777" w:rsidR="00DA4C59" w:rsidRPr="00A6466B" w:rsidRDefault="00DA4C59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  <w:lang w:val="en-US"/>
              </w:rPr>
            </w:pP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ترجمة عن الرسالة إلى الإن</w:t>
            </w:r>
            <w:r w:rsidR="00F52457">
              <w:rPr>
                <w:rFonts w:ascii="Times New Roman" w:hAnsi="Times New Roman" w:cs="Arial" w:hint="cs"/>
                <w:sz w:val="24"/>
                <w:szCs w:val="28"/>
                <w:rtl/>
              </w:rPr>
              <w:t>ك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ليزية و/أو الفرنسية كمستند/كسمتندين ببرامجية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Word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7" w14:textId="77777777" w:rsidR="00DA4C59" w:rsidRPr="0080312B" w:rsidRDefault="00E43C0C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314023498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B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F05C9" w14:textId="77777777" w:rsidR="00DA4C59" w:rsidRPr="00A6466B" w:rsidRDefault="00DA4C59" w:rsidP="006F4F89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صورة رقمية جيدة النوعية للمرشح/المرشحة (ويفضل </w:t>
            </w:r>
            <w:r w:rsidRPr="00A6466B">
              <w:rPr>
                <w:rFonts w:ascii="Times New Roman" w:hAnsi="Times New Roman" w:cs="Arial" w:hint="cs"/>
                <w:sz w:val="24"/>
                <w:szCs w:val="28"/>
                <w:rtl/>
              </w:rPr>
              <w:t>نسق</w:t>
            </w:r>
            <w:r w:rsidRP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en-US"/>
              </w:rPr>
              <w:t xml:space="preserve">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JPEG</w:t>
            </w:r>
            <w:r w:rsidRPr="00A6466B">
              <w:rPr>
                <w:rFonts w:ascii="Times New Roman" w:hAnsi="Times New Roman" w:cs="Arial" w:hint="cs"/>
                <w:sz w:val="24"/>
                <w:szCs w:val="28"/>
                <w:rtl/>
              </w:rPr>
              <w:t xml:space="preserve"> </w:t>
            </w:r>
            <w:r w:rsidRPr="006F4F89">
              <w:rPr>
                <w:rFonts w:ascii="Times New Roman" w:hAnsi="Times New Roman" w:cs="Arial"/>
                <w:sz w:val="22"/>
                <w:szCs w:val="24"/>
                <w:rtl/>
              </w:rPr>
              <w:t>(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300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dpi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على الأقل</w:t>
            </w:r>
            <w:r w:rsidRPr="006F4F89">
              <w:rPr>
                <w:rFonts w:ascii="Times New Roman" w:hAnsi="Times New Roman" w:cs="Arial"/>
                <w:sz w:val="22"/>
                <w:szCs w:val="24"/>
                <w:rtl/>
              </w:rPr>
              <w:t>)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)</w:t>
            </w:r>
          </w:p>
        </w:tc>
        <w:tc>
          <w:tcPr>
            <w:tcW w:w="3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F05CA" w14:textId="77777777" w:rsidR="00DA4C59" w:rsidRPr="0080312B" w:rsidRDefault="00E43C0C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814563245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</w:tbl>
    <w:p w14:paraId="1B0F05CC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Cs w:val="22"/>
        </w:rPr>
      </w:pPr>
    </w:p>
    <w:p w14:paraId="1B0F05CD" w14:textId="77777777" w:rsidR="008B331F" w:rsidRPr="00F52457" w:rsidRDefault="00294321" w:rsidP="00905825">
      <w:pPr>
        <w:bidi/>
        <w:spacing w:line="240" w:lineRule="auto"/>
        <w:jc w:val="lowKashida"/>
        <w:rPr>
          <w:rFonts w:ascii="Times New Roman" w:hAnsi="Times New Roman" w:cs="Arial"/>
          <w:i/>
          <w:noProof/>
          <w:sz w:val="24"/>
          <w:szCs w:val="28"/>
          <w:rtl/>
        </w:rPr>
      </w:pP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يشكل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تقديم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نموذج الاشتراك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</w:t>
      </w:r>
      <w:r w:rsidR="0080312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 xml:space="preserve">هذا 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من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جانب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هيئة التنظيم الوطنية </w:t>
      </w:r>
      <w:r w:rsidR="00905825" w:rsidRPr="00F52457">
        <w:rPr>
          <w:rFonts w:ascii="Times New Roman" w:hAnsi="Times New Roman" w:cs="Arial"/>
          <w:i/>
          <w:noProof/>
          <w:sz w:val="24"/>
          <w:szCs w:val="28"/>
          <w:rtl/>
        </w:rPr>
        <w:t>قبو</w:t>
      </w:r>
      <w:r w:rsidR="00905825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ل</w:t>
      </w: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اً</w:t>
      </w:r>
      <w:r w:rsidR="00905825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</w:t>
      </w: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ب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قواعد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مسابقة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الدولية 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>كتابة الرسائل للشباب، فضلا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ً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عن الأحكام والشروط الخاصة المتصلة بتقديم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الرسائل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الواردة أدناه</w:t>
      </w:r>
      <w:r w:rsidR="007625CF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.</w:t>
      </w:r>
    </w:p>
    <w:p w14:paraId="1B0F05CE" w14:textId="77777777" w:rsidR="007625CF" w:rsidRPr="00DA4C59" w:rsidRDefault="007625CF" w:rsidP="007625CF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0"/>
      </w:tblGrid>
      <w:tr w:rsidR="007625CF" w:rsidRPr="00096235" w14:paraId="1B0F05D0" w14:textId="77777777" w:rsidTr="00096235">
        <w:tc>
          <w:tcPr>
            <w:tcW w:w="9778" w:type="dxa"/>
            <w:shd w:val="clear" w:color="auto" w:fill="000000"/>
          </w:tcPr>
          <w:p w14:paraId="1B0F05CF" w14:textId="77777777" w:rsidR="007625CF" w:rsidRPr="007E31B0" w:rsidRDefault="007625CF" w:rsidP="007E31B0">
            <w:pPr>
              <w:bidi/>
              <w:spacing w:before="40" w:after="40" w:line="240" w:lineRule="auto"/>
              <w:jc w:val="lowKashida"/>
              <w:rPr>
                <w:rFonts w:ascii="Times New Roman" w:hAnsi="Times New Roman" w:cs="Arial"/>
                <w:b/>
                <w:bCs/>
                <w:sz w:val="24"/>
                <w:szCs w:val="28"/>
                <w:rtl/>
              </w:rPr>
            </w:pPr>
            <w:r w:rsidRPr="007E31B0">
              <w:rPr>
                <w:rFonts w:ascii="Times New Roman" w:hAnsi="Times New Roman" w:cs="Arial"/>
                <w:b/>
                <w:bCs/>
                <w:noProof/>
                <w:color w:val="FFFFFF"/>
                <w:sz w:val="24"/>
                <w:szCs w:val="28"/>
                <w:rtl/>
              </w:rPr>
              <w:t xml:space="preserve">الأحكام والشروط الخاصة </w:t>
            </w:r>
            <w:r w:rsidRPr="007E31B0">
              <w:rPr>
                <w:rFonts w:ascii="Times New Roman" w:hAnsi="Times New Roman" w:cs="Arial" w:hint="cs"/>
                <w:b/>
                <w:bCs/>
                <w:sz w:val="24"/>
                <w:szCs w:val="28"/>
                <w:rtl/>
              </w:rPr>
              <w:t xml:space="preserve">المتصلة بتقديم </w:t>
            </w:r>
            <w:r w:rsidR="00A6466B" w:rsidRPr="007E31B0">
              <w:rPr>
                <w:rFonts w:ascii="Times New Roman" w:hAnsi="Times New Roman" w:cs="Arial" w:hint="cs"/>
                <w:b/>
                <w:bCs/>
                <w:sz w:val="24"/>
                <w:szCs w:val="28"/>
                <w:rtl/>
              </w:rPr>
              <w:t>الرسائل</w:t>
            </w:r>
          </w:p>
        </w:tc>
      </w:tr>
    </w:tbl>
    <w:p w14:paraId="1B0F05D1" w14:textId="77777777" w:rsidR="008B331F" w:rsidRPr="00DA4C59" w:rsidRDefault="008B331F" w:rsidP="0080312B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2" w14:textId="77777777" w:rsidR="008B331F" w:rsidRPr="0080312B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تقر الهيئة/الهيئ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 xml:space="preserve">ات </w:t>
      </w:r>
      <w:r w:rsidR="00A6466B">
        <w:rPr>
          <w:rFonts w:ascii="Times New Roman" w:hAnsi="Times New Roman" w:cs="Arial"/>
          <w:noProof/>
          <w:sz w:val="24"/>
          <w:szCs w:val="28"/>
          <w:rtl/>
        </w:rPr>
        <w:t xml:space="preserve">المنظمة فيما يلي وتوافق على 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منح الاتحاد البريدي العالمي وأي من شركائه رخصة مجانية وعالمية وغير محصورة ودائمة لنسخ وتنقيح وتوزيع وعرض وتيسير ونشر ونسخ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الرسالة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، فضلا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عن أي رسوم وصور 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>واردة فيه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كما قدمت إلى المسابقة الدولية لكتابة الرسائل للشباب التي ينظمها الاتحاد البريدي العالمي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 xml:space="preserve">.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وينطوي ما ورد على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الحق في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إدراج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الرسالة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ومواده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المذكورة أعلاه في منشورات الاتحاد البريدي العالمي وترجمته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(أو أي أجزاء منه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) إلى لغات أخرى وإجراء تعديلات وعمليات تجميع وتلخيص أو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أ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خذ مقتطفات أو ما شابه من أعمال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 xml:space="preserve">.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ويجوز أن يمارس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الاتحاد البريدي العالمي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الحقوق الواردة أعلاه بأي وسائط أو أنساق معروفة حاليا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أو محددة فيما يلي، كما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تنطوي هذه الحقوق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 xml:space="preserve"> على الحق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في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إجراء مثل ه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>ذه التعديلات حسبما تعتبر ضرورية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لممارسة الحقوق الواردة أعلاه من جانب الاتحاد البريدي العالمي كما ينبغي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>.</w:t>
      </w:r>
    </w:p>
    <w:p w14:paraId="1B0F05D3" w14:textId="77777777" w:rsidR="008B331F" w:rsidRPr="00DA4C59" w:rsidRDefault="008B331F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4" w14:textId="77777777" w:rsidR="008B331F" w:rsidRPr="007625CF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pacing w:val="-4"/>
          <w:sz w:val="24"/>
          <w:szCs w:val="28"/>
        </w:rPr>
      </w:pP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إضافة إلى ذلك، 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تمنح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فيما يلي الهيئة/الهيئات المنظمة من خلال المشاركة في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مسابقة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الدولية ل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>كتابة الرسائل للشباب التي ينظمها الاتحاد البريدي العالمي للاتحاد وأي من شركائه رخصة مجانية وعالمية ودائمة لنسخ وطبع وعرض ونشر وتيسير اسم/أسما</w:t>
      </w:r>
      <w:r w:rsidR="00124738" w:rsidRPr="007625C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ء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الفائزين والهيئة/الهيئات المنظمة، فضلا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ً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عن أي </w:t>
      </w:r>
      <w:r w:rsidR="004842D1">
        <w:rPr>
          <w:rFonts w:ascii="Times New Roman" w:hAnsi="Times New Roman" w:cs="Arial"/>
          <w:noProof/>
          <w:spacing w:val="-4"/>
          <w:sz w:val="24"/>
          <w:szCs w:val="28"/>
          <w:rtl/>
        </w:rPr>
        <w:t>رسوم وأية صور و/أو لقطات فيديو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عن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الهيئة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المنظم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(بما في ذلك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 xml:space="preserve"> أي ممثلين عنه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) التقطت في إطار يتصل بالمسابقة أو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الرسالة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في أي نسق كان.</w:t>
      </w:r>
    </w:p>
    <w:p w14:paraId="1B0F05D5" w14:textId="77777777" w:rsidR="008B331F" w:rsidRPr="00DA4C59" w:rsidRDefault="008B331F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6" w14:textId="77777777" w:rsidR="008B331F" w:rsidRPr="0080312B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7625CF">
        <w:rPr>
          <w:rFonts w:ascii="Times New Roman" w:hAnsi="Times New Roman" w:cs="Arial"/>
          <w:noProof/>
          <w:sz w:val="24"/>
          <w:szCs w:val="28"/>
          <w:rtl/>
        </w:rPr>
        <w:t>وتضمن الهيئة/الهيئات المنظم</w:t>
      </w:r>
      <w:r w:rsidR="00124738" w:rsidRPr="007625CF">
        <w:rPr>
          <w:rFonts w:ascii="Times New Roman" w:hAnsi="Times New Roman" w:cs="Arial" w:hint="cs"/>
          <w:noProof/>
          <w:sz w:val="24"/>
          <w:szCs w:val="28"/>
          <w:rtl/>
        </w:rPr>
        <w:t>ة</w:t>
      </w:r>
      <w:r w:rsidRPr="007625CF">
        <w:rPr>
          <w:rFonts w:ascii="Times New Roman" w:hAnsi="Times New Roman" w:cs="Arial"/>
          <w:noProof/>
          <w:sz w:val="24"/>
          <w:szCs w:val="28"/>
          <w:rtl/>
        </w:rPr>
        <w:t xml:space="preserve"> كذلك 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تشكل الرسالة المقدمة</w:t>
      </w:r>
      <w:r w:rsidRPr="007625CF">
        <w:rPr>
          <w:rFonts w:ascii="Times New Roman" w:hAnsi="Times New Roman" w:cs="Arial"/>
          <w:noProof/>
          <w:sz w:val="24"/>
          <w:szCs w:val="28"/>
          <w:rtl/>
        </w:rPr>
        <w:t xml:space="preserve"> إلى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مسابقة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الدولية 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كتابة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الرسائل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للشباب التي ينظمها الاتحاد البريدي العالمي جهدا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يبذله المرشح بنفسه، وأن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تتقيد هذه الرسالة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بمبادئ ميثاق الأمم المتحدة، وألا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تتعدى على حقوق الغير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، بما في ذلك دون فرض قيد على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حق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في الخصوصية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.</w:t>
      </w:r>
    </w:p>
    <w:p w14:paraId="1B0F05D7" w14:textId="77777777" w:rsidR="00FB34D1" w:rsidRPr="00DA4C59" w:rsidRDefault="00FB34D1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  <w:rtl/>
        </w:rPr>
      </w:pPr>
    </w:p>
    <w:p w14:paraId="1B0F05D8" w14:textId="77777777" w:rsidR="008B331F" w:rsidRPr="006F4F89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pacing w:val="-6"/>
          <w:sz w:val="24"/>
          <w:szCs w:val="28"/>
        </w:rPr>
      </w:pP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وعلى ضوء ما ورد، تتعهد الهيئة/الهيئات المنظمة بأن تنطوي الأحكام والشروط المطبقة على مسابقتها الوطنية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،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</w:t>
      </w:r>
      <w:r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>قياسا</w:t>
      </w:r>
      <w:r w:rsidR="004842D1" w:rsidRPr="00DA4C59">
        <w:rPr>
          <w:rFonts w:ascii="Times New Roman" w:hAnsi="Times New Roman" w:cs="Arial" w:hint="cs"/>
          <w:i/>
          <w:iCs/>
          <w:noProof/>
          <w:spacing w:val="-6"/>
          <w:sz w:val="24"/>
          <w:szCs w:val="28"/>
          <w:rtl/>
        </w:rPr>
        <w:t>ً</w:t>
      </w:r>
      <w:r w:rsidR="004842D1"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 xml:space="preserve"> وبعد إجراء </w:t>
      </w:r>
      <w:r w:rsidR="004842D1" w:rsidRPr="00DA4C59">
        <w:rPr>
          <w:rFonts w:ascii="Times New Roman" w:hAnsi="Times New Roman" w:cs="Arial" w:hint="cs"/>
          <w:i/>
          <w:iCs/>
          <w:noProof/>
          <w:spacing w:val="-6"/>
          <w:sz w:val="24"/>
          <w:szCs w:val="28"/>
          <w:rtl/>
        </w:rPr>
        <w:t xml:space="preserve">ما يلزم من </w:t>
      </w:r>
      <w:r w:rsidR="004842D1"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>تعديلات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، على الأحكام الخاصة المعروضة في هذا القسم، وأن يوافق المرشحون في مسابقتها الوطنية على الخضوع للأحكام والشروط المقا</w:t>
      </w:r>
      <w:r w:rsidR="00124738"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بلة لما عرض هنا لتقديم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الرسائل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والمواد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المذكورة</w:t>
      </w:r>
      <w:r w:rsidR="004842D1"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أ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علاه.</w:t>
      </w:r>
    </w:p>
    <w:p w14:paraId="1B0F05D9" w14:textId="77777777" w:rsidR="008B331F" w:rsidRPr="00DA4C59" w:rsidRDefault="008B331F" w:rsidP="0080312B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A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التوقيع: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p w14:paraId="1B0F05DB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</w:rPr>
      </w:pPr>
    </w:p>
    <w:p w14:paraId="1B0F05DC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الاسم واللقب: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p w14:paraId="1B0F05DD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</w:rPr>
      </w:pPr>
    </w:p>
    <w:p w14:paraId="1B0F05DE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المكان والتاريخ: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sectPr w:rsidR="008B331F" w:rsidRPr="0080312B" w:rsidSect="00A14553">
      <w:headerReference w:type="even" r:id="rId13"/>
      <w:headerReference w:type="default" r:id="rId14"/>
      <w:headerReference w:type="first" r:id="rId15"/>
      <w:footnotePr>
        <w:numRestart w:val="eachPage"/>
      </w:footnotePr>
      <w:endnotePr>
        <w:numFmt w:val="decimal"/>
      </w:endnotePr>
      <w:pgSz w:w="11907" w:h="16840" w:code="9"/>
      <w:pgMar w:top="1134" w:right="1418" w:bottom="1134" w:left="709" w:header="709" w:footer="709" w:gutter="0"/>
      <w:pgNumType w:fmt="numberInDash"/>
      <w:cols w:space="0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F05E2" w14:textId="77777777" w:rsidR="00A80A15" w:rsidRPr="008B331F" w:rsidRDefault="00A80A15">
      <w:pPr>
        <w:spacing w:after="120"/>
        <w:rPr>
          <w:sz w:val="18"/>
          <w:szCs w:val="24"/>
        </w:rPr>
      </w:pPr>
      <w:r w:rsidRPr="008B331F">
        <w:rPr>
          <w:sz w:val="18"/>
          <w:szCs w:val="24"/>
        </w:rPr>
        <w:t>____________</w:t>
      </w:r>
    </w:p>
  </w:endnote>
  <w:endnote w:type="continuationSeparator" w:id="0">
    <w:p w14:paraId="1B0F05E3" w14:textId="77777777" w:rsidR="00A80A15" w:rsidRPr="008B331F" w:rsidRDefault="00A80A15">
      <w:pPr>
        <w:rPr>
          <w:szCs w:val="24"/>
        </w:rPr>
      </w:pPr>
      <w:r w:rsidRPr="008B331F"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F05DF" w14:textId="77777777" w:rsidR="00A80A15" w:rsidRPr="008B331F" w:rsidRDefault="00A80A15">
      <w:pPr>
        <w:rPr>
          <w:sz w:val="18"/>
          <w:szCs w:val="24"/>
        </w:rPr>
      </w:pPr>
    </w:p>
  </w:footnote>
  <w:footnote w:type="continuationSeparator" w:id="0">
    <w:p w14:paraId="1B0F05E0" w14:textId="77777777" w:rsidR="00A80A15" w:rsidRPr="008B331F" w:rsidRDefault="00A80A15">
      <w:pPr>
        <w:rPr>
          <w:szCs w:val="24"/>
        </w:rPr>
      </w:pPr>
    </w:p>
  </w:footnote>
  <w:footnote w:type="continuationNotice" w:id="1">
    <w:p w14:paraId="1B0F05E1" w14:textId="77777777" w:rsidR="00A80A15" w:rsidRPr="008B331F" w:rsidRDefault="00A80A15">
      <w:pPr>
        <w:rPr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F05E4" w14:textId="77777777" w:rsidR="008B331F" w:rsidRPr="008B331F" w:rsidRDefault="008B331F">
    <w:pPr>
      <w:jc w:val="center"/>
      <w:rPr>
        <w:szCs w:val="24"/>
      </w:rPr>
    </w:pPr>
    <w:r w:rsidRPr="008B331F">
      <w:rPr>
        <w:szCs w:val="24"/>
      </w:rPr>
      <w:pgNum/>
    </w:r>
  </w:p>
  <w:p w14:paraId="1B0F05E5" w14:textId="77777777" w:rsidR="008B331F" w:rsidRPr="008B331F" w:rsidRDefault="008B331F">
    <w:pPr>
      <w:tabs>
        <w:tab w:val="center" w:pos="3969"/>
      </w:tabs>
      <w:rPr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F05E6" w14:textId="0B828090" w:rsidR="0080312B" w:rsidRPr="0080312B" w:rsidRDefault="0080312B" w:rsidP="0080312B">
    <w:pPr>
      <w:pStyle w:val="Header"/>
      <w:bidi/>
      <w:jc w:val="center"/>
      <w:rPr>
        <w:sz w:val="28"/>
        <w:szCs w:val="28"/>
      </w:rPr>
    </w:pPr>
    <w:r w:rsidRPr="0080312B">
      <w:rPr>
        <w:sz w:val="28"/>
        <w:szCs w:val="28"/>
      </w:rPr>
      <w:fldChar w:fldCharType="begin"/>
    </w:r>
    <w:r w:rsidRPr="0080312B">
      <w:rPr>
        <w:sz w:val="28"/>
        <w:szCs w:val="28"/>
      </w:rPr>
      <w:instrText>PAGE   \* MERGEFORMAT</w:instrText>
    </w:r>
    <w:r w:rsidRPr="0080312B">
      <w:rPr>
        <w:sz w:val="28"/>
        <w:szCs w:val="28"/>
      </w:rPr>
      <w:fldChar w:fldCharType="separate"/>
    </w:r>
    <w:r w:rsidR="00E43C0C" w:rsidRPr="00E43C0C">
      <w:rPr>
        <w:noProof/>
        <w:sz w:val="28"/>
        <w:szCs w:val="28"/>
        <w:rtl/>
        <w:lang w:val="fr-FR"/>
      </w:rPr>
      <w:t>-</w:t>
    </w:r>
    <w:r w:rsidR="00E43C0C">
      <w:rPr>
        <w:noProof/>
        <w:sz w:val="28"/>
        <w:szCs w:val="28"/>
        <w:rtl/>
      </w:rPr>
      <w:t xml:space="preserve"> 2 -</w:t>
    </w:r>
    <w:r w:rsidRPr="0080312B">
      <w:rPr>
        <w:sz w:val="28"/>
        <w:szCs w:val="28"/>
      </w:rPr>
      <w:fldChar w:fldCharType="end"/>
    </w:r>
  </w:p>
  <w:p w14:paraId="1B0F05E7" w14:textId="77777777" w:rsidR="008B331F" w:rsidRPr="008B331F" w:rsidRDefault="008B331F">
    <w:pPr>
      <w:jc w:val="center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78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44"/>
      <w:gridCol w:w="4537"/>
    </w:tblGrid>
    <w:tr w:rsidR="00FB34D1" w:rsidRPr="00D47001" w14:paraId="1B0F05EB" w14:textId="77777777" w:rsidTr="00A14553">
      <w:trPr>
        <w:trHeight w:val="1418"/>
      </w:trPr>
      <w:tc>
        <w:tcPr>
          <w:tcW w:w="5244" w:type="dxa"/>
        </w:tcPr>
        <w:p w14:paraId="1B0F05E8" w14:textId="77777777" w:rsidR="00FB34D1" w:rsidRPr="00D47001" w:rsidRDefault="0040359E" w:rsidP="00CC72E9">
          <w:pPr>
            <w:tabs>
              <w:tab w:val="center" w:pos="4536"/>
              <w:tab w:val="right" w:pos="9072"/>
            </w:tabs>
            <w:bidi/>
            <w:spacing w:before="20" w:after="1180"/>
            <w:rPr>
              <w:rFonts w:ascii="45 Helvetica Light" w:hAnsi="45 Helvetica Light"/>
              <w:snapToGrid w:val="0"/>
              <w:sz w:val="18"/>
              <w:szCs w:val="24"/>
              <w:rtl/>
              <w:lang w:val="en-US"/>
            </w:rPr>
          </w:pPr>
          <w:r w:rsidRPr="00D47001">
            <w:rPr>
              <w:noProof/>
              <w:snapToGrid w:val="0"/>
              <w:lang w:val="en-US" w:eastAsia="en-US"/>
            </w:rPr>
            <w:drawing>
              <wp:inline distT="0" distB="0" distL="0" distR="0" wp14:anchorId="1B0F05ED" wp14:editId="1B0F05EE">
                <wp:extent cx="1466215" cy="534670"/>
                <wp:effectExtent l="0" t="0" r="0" b="0"/>
                <wp:docPr id="3" name="Picture 1" descr="\\upu.ch\upu-ib\public\dl\Pedretti\People\Pour_Ahmed\UPU logotype\upu_logotype_black-white_positive_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pu.ch\upu-ib\public\dl\Pedretti\People\Pour_Ahmed\UPU logotype\upu_logotype_black-white_positive_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2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7" w:type="dxa"/>
        </w:tcPr>
        <w:p w14:paraId="1B0F05E9" w14:textId="77777777" w:rsidR="00FB34D1" w:rsidRPr="00A14553" w:rsidRDefault="00FB34D1" w:rsidP="00A14553">
          <w:pPr>
            <w:bidi/>
            <w:ind w:left="57"/>
            <w:rPr>
              <w:snapToGrid w:val="0"/>
              <w:szCs w:val="24"/>
              <w:rtl/>
              <w:lang w:val="en-US"/>
            </w:rPr>
          </w:pPr>
          <w:r w:rsidRPr="00A14553">
            <w:rPr>
              <w:rFonts w:hint="cs"/>
              <w:snapToGrid w:val="0"/>
              <w:sz w:val="22"/>
              <w:szCs w:val="28"/>
              <w:rtl/>
            </w:rPr>
            <w:t xml:space="preserve">الملحق </w:t>
          </w:r>
          <w:r w:rsidRPr="00A14553">
            <w:rPr>
              <w:rFonts w:hint="cs"/>
              <w:snapToGrid w:val="0"/>
              <w:sz w:val="22"/>
              <w:szCs w:val="28"/>
              <w:rtl/>
              <w:lang w:val="fr-CH"/>
            </w:rPr>
            <w:t>2</w:t>
          </w:r>
          <w:r w:rsidRPr="00A14553">
            <w:rPr>
              <w:rFonts w:hint="cs"/>
              <w:snapToGrid w:val="0"/>
              <w:sz w:val="22"/>
              <w:szCs w:val="28"/>
              <w:rtl/>
            </w:rPr>
            <w:t xml:space="preserve"> بالكتاب </w:t>
          </w:r>
          <w:r w:rsidRPr="00A14553">
            <w:rPr>
              <w:rFonts w:ascii="Times New Roman" w:hAnsi="Times New Roman"/>
              <w:snapToGrid w:val="0"/>
              <w:sz w:val="24"/>
              <w:szCs w:val="32"/>
              <w:lang w:val="en-US"/>
            </w:rPr>
            <w:t>0910(</w:t>
          </w:r>
          <w:r w:rsidR="00BA2865" w:rsidRPr="00A14553">
            <w:rPr>
              <w:rFonts w:ascii="Times New Roman" w:hAnsi="Times New Roman"/>
              <w:snapToGrid w:val="0"/>
              <w:sz w:val="24"/>
              <w:szCs w:val="32"/>
              <w:lang w:val="en-US"/>
            </w:rPr>
            <w:t>DIRCAB.COMM</w:t>
          </w:r>
          <w:r w:rsidRPr="00A14553">
            <w:rPr>
              <w:rFonts w:ascii="Times New Roman" w:hAnsi="Times New Roman"/>
              <w:snapToGrid w:val="0"/>
              <w:sz w:val="24"/>
              <w:szCs w:val="32"/>
              <w:lang w:val="en-US"/>
            </w:rPr>
            <w:t>)11</w:t>
          </w:r>
          <w:r w:rsidR="00BA2865" w:rsidRPr="00A14553">
            <w:rPr>
              <w:rFonts w:ascii="Times New Roman" w:hAnsi="Times New Roman"/>
              <w:snapToGrid w:val="0"/>
              <w:sz w:val="24"/>
              <w:szCs w:val="32"/>
              <w:lang w:val="en-US"/>
            </w:rPr>
            <w:t>42</w:t>
          </w:r>
        </w:p>
        <w:p w14:paraId="1B0F05EA" w14:textId="77777777" w:rsidR="00FB34D1" w:rsidRPr="00696400" w:rsidRDefault="00FB34D1" w:rsidP="00A14553">
          <w:pPr>
            <w:bidi/>
            <w:ind w:left="57"/>
            <w:rPr>
              <w:snapToGrid w:val="0"/>
              <w:szCs w:val="24"/>
              <w:rtl/>
              <w:lang w:val="fr-CH"/>
            </w:rPr>
          </w:pPr>
          <w:r w:rsidRPr="00A14553">
            <w:rPr>
              <w:rFonts w:hint="cs"/>
              <w:snapToGrid w:val="0"/>
              <w:sz w:val="22"/>
              <w:szCs w:val="28"/>
              <w:rtl/>
              <w:lang w:val="en-US"/>
            </w:rPr>
            <w:t xml:space="preserve">المؤرخ في </w:t>
          </w:r>
          <w:r w:rsidR="00BA2865" w:rsidRPr="00A14553">
            <w:rPr>
              <w:rFonts w:hint="cs"/>
              <w:snapToGrid w:val="0"/>
              <w:sz w:val="22"/>
              <w:szCs w:val="28"/>
              <w:rtl/>
              <w:lang w:val="en-US"/>
            </w:rPr>
            <w:t>21</w:t>
          </w:r>
          <w:r w:rsidR="00BA2865" w:rsidRPr="00A14553">
            <w:rPr>
              <w:rFonts w:hint="cs"/>
              <w:snapToGrid w:val="0"/>
              <w:sz w:val="22"/>
              <w:szCs w:val="28"/>
              <w:rtl/>
              <w:lang w:val="fr-CH"/>
            </w:rPr>
            <w:t xml:space="preserve"> نوفمبر</w:t>
          </w:r>
          <w:r w:rsidRPr="00A14553">
            <w:rPr>
              <w:rFonts w:hint="cs"/>
              <w:snapToGrid w:val="0"/>
              <w:sz w:val="22"/>
              <w:szCs w:val="28"/>
              <w:rtl/>
              <w:lang w:val="fr-CH"/>
            </w:rPr>
            <w:t xml:space="preserve"> 201</w:t>
          </w:r>
          <w:r w:rsidR="00BA2865" w:rsidRPr="00A14553">
            <w:rPr>
              <w:rFonts w:hint="cs"/>
              <w:snapToGrid w:val="0"/>
              <w:sz w:val="22"/>
              <w:szCs w:val="28"/>
              <w:rtl/>
              <w:lang w:val="fr-CH"/>
            </w:rPr>
            <w:t>9</w:t>
          </w:r>
        </w:p>
      </w:tc>
    </w:tr>
  </w:tbl>
  <w:p w14:paraId="1B0F05EC" w14:textId="77777777" w:rsidR="00FB34D1" w:rsidRDefault="00FB34D1" w:rsidP="00FB3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5F1"/>
    <w:multiLevelType w:val="singleLevel"/>
    <w:tmpl w:val="9C4A55B2"/>
    <w:lvl w:ilvl="0">
      <w:numFmt w:val="bullet"/>
      <w:pStyle w:val="1Premierretrai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1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0DA519FE"/>
    <w:multiLevelType w:val="singleLevel"/>
    <w:tmpl w:val="9ADC5EB6"/>
    <w:lvl w:ilvl="0">
      <w:numFmt w:val="bullet"/>
      <w:pStyle w:val="3Troisimeretrai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4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5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6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8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9" w15:restartNumberingAfterBreak="0">
    <w:nsid w:val="53176D68"/>
    <w:multiLevelType w:val="hybridMultilevel"/>
    <w:tmpl w:val="F446B4CE"/>
    <w:lvl w:ilvl="0" w:tplc="B9D23536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2" w15:restartNumberingAfterBreak="0">
    <w:nsid w:val="64154402"/>
    <w:multiLevelType w:val="hybridMultilevel"/>
    <w:tmpl w:val="6CD0E134"/>
    <w:lvl w:ilvl="0" w:tplc="B3B80C30">
      <w:numFmt w:val="bulle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A08"/>
    <w:multiLevelType w:val="hybridMultilevel"/>
    <w:tmpl w:val="1074A738"/>
    <w:lvl w:ilvl="0" w:tplc="C608DC32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B125E"/>
    <w:multiLevelType w:val="singleLevel"/>
    <w:tmpl w:val="0F1C0B60"/>
    <w:lvl w:ilvl="0">
      <w:numFmt w:val="bullet"/>
      <w:pStyle w:val="2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5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16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7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6"/>
  </w:num>
  <w:num w:numId="7">
    <w:abstractNumId w:val="17"/>
  </w:num>
  <w:num w:numId="8">
    <w:abstractNumId w:val="3"/>
  </w:num>
  <w:num w:numId="9">
    <w:abstractNumId w:val="1"/>
  </w:num>
  <w:num w:numId="10">
    <w:abstractNumId w:val="11"/>
  </w:num>
  <w:num w:numId="11">
    <w:abstractNumId w:val="10"/>
  </w:num>
  <w:num w:numId="12">
    <w:abstractNumId w:val="15"/>
  </w:num>
  <w:num w:numId="13">
    <w:abstractNumId w:val="0"/>
  </w:num>
  <w:num w:numId="14">
    <w:abstractNumId w:val="14"/>
  </w:num>
  <w:num w:numId="15">
    <w:abstractNumId w:val="2"/>
  </w:num>
  <w:num w:numId="16">
    <w:abstractNumId w:val="14"/>
  </w:num>
  <w:num w:numId="17">
    <w:abstractNumId w:val="0"/>
  </w:num>
  <w:num w:numId="18">
    <w:abstractNumId w:val="2"/>
  </w:num>
  <w:num w:numId="19">
    <w:abstractNumId w:val="12"/>
  </w:num>
  <w:num w:numId="20">
    <w:abstractNumId w:val="9"/>
  </w:num>
  <w:num w:numId="21">
    <w:abstractNumId w:val="0"/>
  </w:num>
  <w:num w:numId="22">
    <w:abstractNumId w:val="14"/>
  </w:num>
  <w:num w:numId="23">
    <w:abstractNumId w:val="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06"/>
    <w:rsid w:val="000021DD"/>
    <w:rsid w:val="00004D2B"/>
    <w:rsid w:val="0002298F"/>
    <w:rsid w:val="00023669"/>
    <w:rsid w:val="00024935"/>
    <w:rsid w:val="00026EC5"/>
    <w:rsid w:val="00035DBA"/>
    <w:rsid w:val="000465C9"/>
    <w:rsid w:val="0004672B"/>
    <w:rsid w:val="0009077D"/>
    <w:rsid w:val="00096235"/>
    <w:rsid w:val="000A0AC2"/>
    <w:rsid w:val="000B24C3"/>
    <w:rsid w:val="000C2C41"/>
    <w:rsid w:val="000D0529"/>
    <w:rsid w:val="000D1BB1"/>
    <w:rsid w:val="000D390D"/>
    <w:rsid w:val="000E0AB2"/>
    <w:rsid w:val="000E4BFC"/>
    <w:rsid w:val="000F70A4"/>
    <w:rsid w:val="001006F4"/>
    <w:rsid w:val="00104F21"/>
    <w:rsid w:val="0011241B"/>
    <w:rsid w:val="0011269C"/>
    <w:rsid w:val="00121A6F"/>
    <w:rsid w:val="00124738"/>
    <w:rsid w:val="001567C5"/>
    <w:rsid w:val="00161F92"/>
    <w:rsid w:val="0017006D"/>
    <w:rsid w:val="00171E57"/>
    <w:rsid w:val="00172757"/>
    <w:rsid w:val="00177C4B"/>
    <w:rsid w:val="001813EE"/>
    <w:rsid w:val="001856F4"/>
    <w:rsid w:val="00191BFF"/>
    <w:rsid w:val="0019238A"/>
    <w:rsid w:val="001A4314"/>
    <w:rsid w:val="001C3C43"/>
    <w:rsid w:val="001D2B72"/>
    <w:rsid w:val="001F2F09"/>
    <w:rsid w:val="002204C8"/>
    <w:rsid w:val="00224237"/>
    <w:rsid w:val="00225A9A"/>
    <w:rsid w:val="00232DCA"/>
    <w:rsid w:val="00234621"/>
    <w:rsid w:val="0024101D"/>
    <w:rsid w:val="00261EAE"/>
    <w:rsid w:val="0026706D"/>
    <w:rsid w:val="00272937"/>
    <w:rsid w:val="00282124"/>
    <w:rsid w:val="0029168C"/>
    <w:rsid w:val="00294321"/>
    <w:rsid w:val="00294E80"/>
    <w:rsid w:val="002A3142"/>
    <w:rsid w:val="002A663B"/>
    <w:rsid w:val="002B1B7A"/>
    <w:rsid w:val="002B2A67"/>
    <w:rsid w:val="002B66E8"/>
    <w:rsid w:val="002C3576"/>
    <w:rsid w:val="002F0682"/>
    <w:rsid w:val="002F7773"/>
    <w:rsid w:val="003002DC"/>
    <w:rsid w:val="00303AC8"/>
    <w:rsid w:val="003104EA"/>
    <w:rsid w:val="003118BD"/>
    <w:rsid w:val="00316513"/>
    <w:rsid w:val="00325076"/>
    <w:rsid w:val="00325132"/>
    <w:rsid w:val="00331C6E"/>
    <w:rsid w:val="003405FB"/>
    <w:rsid w:val="003407BC"/>
    <w:rsid w:val="00342CD6"/>
    <w:rsid w:val="00343FF6"/>
    <w:rsid w:val="00355163"/>
    <w:rsid w:val="00361DE6"/>
    <w:rsid w:val="00363C36"/>
    <w:rsid w:val="0036566F"/>
    <w:rsid w:val="00372B67"/>
    <w:rsid w:val="00373C85"/>
    <w:rsid w:val="0037420A"/>
    <w:rsid w:val="003750AE"/>
    <w:rsid w:val="00376861"/>
    <w:rsid w:val="003828CE"/>
    <w:rsid w:val="00386B4A"/>
    <w:rsid w:val="003A3AAE"/>
    <w:rsid w:val="003B1F46"/>
    <w:rsid w:val="0040359E"/>
    <w:rsid w:val="00422F57"/>
    <w:rsid w:val="0045708F"/>
    <w:rsid w:val="0046077D"/>
    <w:rsid w:val="004611D5"/>
    <w:rsid w:val="00471CE5"/>
    <w:rsid w:val="004842D1"/>
    <w:rsid w:val="004A31FB"/>
    <w:rsid w:val="004A6F3C"/>
    <w:rsid w:val="004B152E"/>
    <w:rsid w:val="004C4EBF"/>
    <w:rsid w:val="004C6BEE"/>
    <w:rsid w:val="004D03CA"/>
    <w:rsid w:val="004D221E"/>
    <w:rsid w:val="004D2DA6"/>
    <w:rsid w:val="004D6B47"/>
    <w:rsid w:val="004E05F3"/>
    <w:rsid w:val="004E1F28"/>
    <w:rsid w:val="004E2B3B"/>
    <w:rsid w:val="004E63E4"/>
    <w:rsid w:val="004F46B0"/>
    <w:rsid w:val="00506AFD"/>
    <w:rsid w:val="0051701F"/>
    <w:rsid w:val="00527FF5"/>
    <w:rsid w:val="00530372"/>
    <w:rsid w:val="0053419C"/>
    <w:rsid w:val="005345AF"/>
    <w:rsid w:val="005408C6"/>
    <w:rsid w:val="00564543"/>
    <w:rsid w:val="00565476"/>
    <w:rsid w:val="00570EDB"/>
    <w:rsid w:val="005749CB"/>
    <w:rsid w:val="00575A91"/>
    <w:rsid w:val="00577828"/>
    <w:rsid w:val="0058750B"/>
    <w:rsid w:val="00590BBB"/>
    <w:rsid w:val="005A1FD5"/>
    <w:rsid w:val="005B20C7"/>
    <w:rsid w:val="005B67AC"/>
    <w:rsid w:val="005C2838"/>
    <w:rsid w:val="005C3D0B"/>
    <w:rsid w:val="005D36DD"/>
    <w:rsid w:val="005D36F8"/>
    <w:rsid w:val="005D42D7"/>
    <w:rsid w:val="005D7F27"/>
    <w:rsid w:val="005E5DC2"/>
    <w:rsid w:val="005F0892"/>
    <w:rsid w:val="005F4A1C"/>
    <w:rsid w:val="00637585"/>
    <w:rsid w:val="00653717"/>
    <w:rsid w:val="00653FFD"/>
    <w:rsid w:val="00654B91"/>
    <w:rsid w:val="00656A8B"/>
    <w:rsid w:val="006724B1"/>
    <w:rsid w:val="00691F06"/>
    <w:rsid w:val="00696192"/>
    <w:rsid w:val="006A79AB"/>
    <w:rsid w:val="006B1882"/>
    <w:rsid w:val="006C019C"/>
    <w:rsid w:val="006C47EF"/>
    <w:rsid w:val="006C587E"/>
    <w:rsid w:val="006D5D8D"/>
    <w:rsid w:val="006E36B1"/>
    <w:rsid w:val="006F3CDC"/>
    <w:rsid w:val="006F4F89"/>
    <w:rsid w:val="00707229"/>
    <w:rsid w:val="00707537"/>
    <w:rsid w:val="00710286"/>
    <w:rsid w:val="00717D08"/>
    <w:rsid w:val="00721925"/>
    <w:rsid w:val="00725F6B"/>
    <w:rsid w:val="00756C4A"/>
    <w:rsid w:val="00757BB9"/>
    <w:rsid w:val="00761DEC"/>
    <w:rsid w:val="007625CF"/>
    <w:rsid w:val="0076291C"/>
    <w:rsid w:val="00765B70"/>
    <w:rsid w:val="0077420D"/>
    <w:rsid w:val="00780CBD"/>
    <w:rsid w:val="00783C7C"/>
    <w:rsid w:val="007A2839"/>
    <w:rsid w:val="007B6036"/>
    <w:rsid w:val="007B6D99"/>
    <w:rsid w:val="007C679A"/>
    <w:rsid w:val="007D07CD"/>
    <w:rsid w:val="007D2933"/>
    <w:rsid w:val="007D6956"/>
    <w:rsid w:val="007E0A42"/>
    <w:rsid w:val="007E31B0"/>
    <w:rsid w:val="007F6E68"/>
    <w:rsid w:val="0080312B"/>
    <w:rsid w:val="00815B5E"/>
    <w:rsid w:val="00831EDF"/>
    <w:rsid w:val="00847807"/>
    <w:rsid w:val="00854E48"/>
    <w:rsid w:val="00857B50"/>
    <w:rsid w:val="008736DD"/>
    <w:rsid w:val="0087570D"/>
    <w:rsid w:val="00894CD8"/>
    <w:rsid w:val="00897E26"/>
    <w:rsid w:val="008A5A68"/>
    <w:rsid w:val="008B331F"/>
    <w:rsid w:val="008B7E25"/>
    <w:rsid w:val="008C089F"/>
    <w:rsid w:val="008C3BCC"/>
    <w:rsid w:val="008D1543"/>
    <w:rsid w:val="008D3810"/>
    <w:rsid w:val="008D574E"/>
    <w:rsid w:val="008E54AA"/>
    <w:rsid w:val="008E7619"/>
    <w:rsid w:val="008F12A9"/>
    <w:rsid w:val="00902292"/>
    <w:rsid w:val="00905825"/>
    <w:rsid w:val="0091074C"/>
    <w:rsid w:val="0091742E"/>
    <w:rsid w:val="0093278F"/>
    <w:rsid w:val="00932DC4"/>
    <w:rsid w:val="009434D3"/>
    <w:rsid w:val="00954C77"/>
    <w:rsid w:val="009569DE"/>
    <w:rsid w:val="00957FCD"/>
    <w:rsid w:val="009712B9"/>
    <w:rsid w:val="00971EF0"/>
    <w:rsid w:val="00974119"/>
    <w:rsid w:val="009948E5"/>
    <w:rsid w:val="009B449A"/>
    <w:rsid w:val="009C5BD0"/>
    <w:rsid w:val="009D77AD"/>
    <w:rsid w:val="009E7ADC"/>
    <w:rsid w:val="009F110E"/>
    <w:rsid w:val="009F36E2"/>
    <w:rsid w:val="009F49D4"/>
    <w:rsid w:val="00A03166"/>
    <w:rsid w:val="00A06C89"/>
    <w:rsid w:val="00A14553"/>
    <w:rsid w:val="00A2134C"/>
    <w:rsid w:val="00A2276A"/>
    <w:rsid w:val="00A26C1B"/>
    <w:rsid w:val="00A418A0"/>
    <w:rsid w:val="00A455D1"/>
    <w:rsid w:val="00A5396A"/>
    <w:rsid w:val="00A53E1E"/>
    <w:rsid w:val="00A5792F"/>
    <w:rsid w:val="00A6466B"/>
    <w:rsid w:val="00A6703E"/>
    <w:rsid w:val="00A73891"/>
    <w:rsid w:val="00A809D7"/>
    <w:rsid w:val="00A80A15"/>
    <w:rsid w:val="00A92377"/>
    <w:rsid w:val="00AA01D2"/>
    <w:rsid w:val="00AA61ED"/>
    <w:rsid w:val="00AB7653"/>
    <w:rsid w:val="00AC2359"/>
    <w:rsid w:val="00AD5B7E"/>
    <w:rsid w:val="00AE0D85"/>
    <w:rsid w:val="00AE2BF2"/>
    <w:rsid w:val="00AF7DB8"/>
    <w:rsid w:val="00B00E3F"/>
    <w:rsid w:val="00B010D9"/>
    <w:rsid w:val="00B0658E"/>
    <w:rsid w:val="00B11447"/>
    <w:rsid w:val="00B1711E"/>
    <w:rsid w:val="00B262DA"/>
    <w:rsid w:val="00B30CB2"/>
    <w:rsid w:val="00B328A0"/>
    <w:rsid w:val="00B40E14"/>
    <w:rsid w:val="00B458DD"/>
    <w:rsid w:val="00B50345"/>
    <w:rsid w:val="00B506CB"/>
    <w:rsid w:val="00B7190D"/>
    <w:rsid w:val="00B838AD"/>
    <w:rsid w:val="00B86608"/>
    <w:rsid w:val="00BA2865"/>
    <w:rsid w:val="00BA404F"/>
    <w:rsid w:val="00BA4828"/>
    <w:rsid w:val="00BA6EF4"/>
    <w:rsid w:val="00BB0DC2"/>
    <w:rsid w:val="00BB330E"/>
    <w:rsid w:val="00BB38FB"/>
    <w:rsid w:val="00BC0807"/>
    <w:rsid w:val="00BC1442"/>
    <w:rsid w:val="00BC4919"/>
    <w:rsid w:val="00BD1250"/>
    <w:rsid w:val="00BF2822"/>
    <w:rsid w:val="00BF2F28"/>
    <w:rsid w:val="00BF5B9E"/>
    <w:rsid w:val="00C0653D"/>
    <w:rsid w:val="00C06D24"/>
    <w:rsid w:val="00C1231A"/>
    <w:rsid w:val="00C17350"/>
    <w:rsid w:val="00C21452"/>
    <w:rsid w:val="00C2769E"/>
    <w:rsid w:val="00C35110"/>
    <w:rsid w:val="00C402AE"/>
    <w:rsid w:val="00C74B88"/>
    <w:rsid w:val="00C770E0"/>
    <w:rsid w:val="00C82E2F"/>
    <w:rsid w:val="00C85F46"/>
    <w:rsid w:val="00C903B8"/>
    <w:rsid w:val="00C91301"/>
    <w:rsid w:val="00C91C2F"/>
    <w:rsid w:val="00C934FD"/>
    <w:rsid w:val="00CA3D20"/>
    <w:rsid w:val="00CB2FA6"/>
    <w:rsid w:val="00CC0402"/>
    <w:rsid w:val="00CC3161"/>
    <w:rsid w:val="00CC72E9"/>
    <w:rsid w:val="00CC7367"/>
    <w:rsid w:val="00CD03E7"/>
    <w:rsid w:val="00CE2270"/>
    <w:rsid w:val="00CE35BC"/>
    <w:rsid w:val="00D00D6F"/>
    <w:rsid w:val="00D154F8"/>
    <w:rsid w:val="00D16E67"/>
    <w:rsid w:val="00D3589B"/>
    <w:rsid w:val="00D50254"/>
    <w:rsid w:val="00D61B31"/>
    <w:rsid w:val="00D64064"/>
    <w:rsid w:val="00D73262"/>
    <w:rsid w:val="00D73A0A"/>
    <w:rsid w:val="00DA49AB"/>
    <w:rsid w:val="00DA4C59"/>
    <w:rsid w:val="00DA646A"/>
    <w:rsid w:val="00DB7EC0"/>
    <w:rsid w:val="00DC4D86"/>
    <w:rsid w:val="00E03ECB"/>
    <w:rsid w:val="00E048A5"/>
    <w:rsid w:val="00E10CD5"/>
    <w:rsid w:val="00E17FEC"/>
    <w:rsid w:val="00E270C8"/>
    <w:rsid w:val="00E302F2"/>
    <w:rsid w:val="00E31D00"/>
    <w:rsid w:val="00E3448B"/>
    <w:rsid w:val="00E43C0C"/>
    <w:rsid w:val="00E47DC7"/>
    <w:rsid w:val="00E72B05"/>
    <w:rsid w:val="00E764D8"/>
    <w:rsid w:val="00E76C5C"/>
    <w:rsid w:val="00E8019B"/>
    <w:rsid w:val="00EC0AF8"/>
    <w:rsid w:val="00ED183A"/>
    <w:rsid w:val="00ED63F7"/>
    <w:rsid w:val="00ED6707"/>
    <w:rsid w:val="00ED7E1E"/>
    <w:rsid w:val="00EF5E26"/>
    <w:rsid w:val="00F06BA3"/>
    <w:rsid w:val="00F11A72"/>
    <w:rsid w:val="00F14115"/>
    <w:rsid w:val="00F15EB7"/>
    <w:rsid w:val="00F309CE"/>
    <w:rsid w:val="00F33A54"/>
    <w:rsid w:val="00F37E11"/>
    <w:rsid w:val="00F50D0A"/>
    <w:rsid w:val="00F511AB"/>
    <w:rsid w:val="00F521BF"/>
    <w:rsid w:val="00F52457"/>
    <w:rsid w:val="00F52890"/>
    <w:rsid w:val="00F6214A"/>
    <w:rsid w:val="00F62978"/>
    <w:rsid w:val="00F639BA"/>
    <w:rsid w:val="00F87364"/>
    <w:rsid w:val="00F87A5B"/>
    <w:rsid w:val="00F963C3"/>
    <w:rsid w:val="00FA2EFC"/>
    <w:rsid w:val="00FB0231"/>
    <w:rsid w:val="00FB34D1"/>
    <w:rsid w:val="00FC4C1E"/>
    <w:rsid w:val="00FC5E68"/>
    <w:rsid w:val="00FD2EF6"/>
    <w:rsid w:val="00FD4FD5"/>
    <w:rsid w:val="00FE6153"/>
    <w:rsid w:val="00FF0D49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0F0566"/>
  <w14:defaultImageDpi w14:val="0"/>
  <w15:chartTrackingRefBased/>
  <w15:docId w15:val="{4CE5D9CB-910D-4591-A3AD-B887B478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New York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tLeast"/>
    </w:pPr>
    <w:rPr>
      <w:rFonts w:ascii="Arial" w:hAnsi="Arial" w:cs="Times New Roman"/>
      <w:lang w:val="en-GB" w:eastAsia="fr-CH"/>
    </w:rPr>
  </w:style>
  <w:style w:type="paragraph" w:styleId="Heading1">
    <w:name w:val="heading 1"/>
    <w:basedOn w:val="Normal"/>
    <w:next w:val="Normal"/>
    <w:uiPriority w:val="9"/>
    <w:qFormat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qFormat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uiPriority w:val="9"/>
    <w:qFormat/>
    <w:pPr>
      <w:outlineLvl w:val="3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re1Car">
    <w:name w:val="Titre 1 Car"/>
    <w:uiPriority w:val="9"/>
    <w:locked/>
    <w:rPr>
      <w:rFonts w:ascii="Times New Roman" w:eastAsia="Times New Roman"/>
      <w:b/>
      <w:snapToGrid w:val="0"/>
      <w:kern w:val="32"/>
      <w:sz w:val="32"/>
      <w:lang w:val="en-GB"/>
    </w:rPr>
  </w:style>
  <w:style w:type="character" w:customStyle="1" w:styleId="Titre2Car">
    <w:name w:val="Titre 2 Car"/>
    <w:uiPriority w:val="9"/>
    <w:semiHidden/>
    <w:locked/>
    <w:rPr>
      <w:rFonts w:ascii="Times New Roman" w:eastAsia="Times New Roman"/>
      <w:b/>
      <w:i/>
      <w:snapToGrid w:val="0"/>
      <w:sz w:val="28"/>
      <w:lang w:val="en-GB"/>
    </w:rPr>
  </w:style>
  <w:style w:type="character" w:customStyle="1" w:styleId="Titre3Car">
    <w:name w:val="Titre 3 Car"/>
    <w:uiPriority w:val="9"/>
    <w:semiHidden/>
    <w:locked/>
    <w:rPr>
      <w:rFonts w:ascii="Times New Roman" w:eastAsia="Times New Roman"/>
      <w:b/>
      <w:snapToGrid w:val="0"/>
      <w:sz w:val="26"/>
      <w:lang w:val="en-GB"/>
    </w:rPr>
  </w:style>
  <w:style w:type="character" w:customStyle="1" w:styleId="Titre4Car">
    <w:name w:val="Titre 4 Car"/>
    <w:uiPriority w:val="9"/>
    <w:semiHidden/>
    <w:locked/>
    <w:rPr>
      <w:rFonts w:ascii="Calibri" w:hAnsi="Calibri"/>
      <w:b/>
      <w:snapToGrid w:val="0"/>
      <w:sz w:val="28"/>
      <w:lang w:val="en-GB"/>
    </w:rPr>
  </w:style>
  <w:style w:type="character" w:styleId="FootnoteReference">
    <w:name w:val="footnote reference"/>
    <w:uiPriority w:val="99"/>
    <w:semiHidden/>
    <w:rPr>
      <w:sz w:val="20"/>
      <w:vertAlign w:val="superscript"/>
    </w:rPr>
  </w:style>
  <w:style w:type="paragraph" w:customStyle="1" w:styleId="0Textedebase">
    <w:name w:val="0 Texte de base"/>
    <w:basedOn w:val="Normal"/>
    <w:pPr>
      <w:jc w:val="both"/>
    </w:pPr>
  </w:style>
  <w:style w:type="paragraph" w:customStyle="1" w:styleId="1Premierretrait">
    <w:name w:val="1 Premier retrait"/>
    <w:basedOn w:val="0Textedebase"/>
    <w:pPr>
      <w:numPr>
        <w:numId w:val="21"/>
      </w:numPr>
      <w:spacing w:before="120"/>
    </w:pPr>
  </w:style>
  <w:style w:type="paragraph" w:customStyle="1" w:styleId="2Deuximeretrait">
    <w:name w:val="2 Deuxième retrait"/>
    <w:basedOn w:val="0Textedebase"/>
    <w:pPr>
      <w:numPr>
        <w:numId w:val="22"/>
      </w:numPr>
      <w:spacing w:before="120"/>
    </w:pPr>
  </w:style>
  <w:style w:type="paragraph" w:customStyle="1" w:styleId="3Troisimeretrait">
    <w:name w:val="3 Troisième retrait"/>
    <w:basedOn w:val="0Textedebase"/>
    <w:pPr>
      <w:numPr>
        <w:numId w:val="23"/>
      </w:numPr>
      <w:spacing w:before="120"/>
    </w:pPr>
  </w:style>
  <w:style w:type="paragraph" w:styleId="FootnoteText">
    <w:name w:val="footnote text"/>
    <w:basedOn w:val="Normal"/>
    <w:link w:val="FootnoteTextChar"/>
    <w:uiPriority w:val="99"/>
    <w:semiHidden/>
    <w:pPr>
      <w:spacing w:line="240" w:lineRule="auto"/>
      <w:jc w:val="both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ascii="Arial" w:hAnsi="Arial"/>
      <w:snapToGrid w:val="0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Arial" w:hAnsi="Arial"/>
      <w:snapToGrid w:val="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Pr>
      <w:rFonts w:ascii="Arial" w:hAnsi="Arial"/>
      <w:snapToGrid w:val="0"/>
      <w:lang w:val="en-GB"/>
    </w:rPr>
  </w:style>
  <w:style w:type="paragraph" w:styleId="EndnoteText">
    <w:name w:val="endnote text"/>
    <w:basedOn w:val="Normal"/>
    <w:link w:val="EndnoteTextChar"/>
    <w:uiPriority w:val="99"/>
    <w:semiHidden/>
    <w:pPr>
      <w:spacing w:line="240" w:lineRule="auto"/>
      <w:ind w:left="284" w:hanging="284"/>
      <w:jc w:val="both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semiHidden/>
    <w:locked/>
    <w:rPr>
      <w:rFonts w:ascii="Arial" w:hAnsi="Arial"/>
      <w:snapToGrid w:val="0"/>
      <w:lang w:val="en-GB"/>
    </w:rPr>
  </w:style>
  <w:style w:type="character" w:styleId="EndnoteReference">
    <w:name w:val="endnote reference"/>
    <w:uiPriority w:val="99"/>
    <w:semiHidden/>
    <w:rPr>
      <w:sz w:val="20"/>
      <w:vertAlign w:val="superscript"/>
    </w:rPr>
  </w:style>
  <w:style w:type="paragraph" w:customStyle="1" w:styleId="1aPremierretraittable">
    <w:name w:val="1a Premier retrait table"/>
    <w:basedOn w:val="1Premierretrait"/>
    <w:qFormat/>
    <w:pPr>
      <w:tabs>
        <w:tab w:val="clear" w:pos="567"/>
        <w:tab w:val="num" w:pos="284"/>
      </w:tabs>
      <w:spacing w:before="60" w:after="6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eastAsia="Times New Roman"/>
      <w:snapToGrid w:val="0"/>
      <w:sz w:val="16"/>
      <w:lang w:val="en-GB"/>
    </w:rPr>
  </w:style>
  <w:style w:type="paragraph" w:customStyle="1" w:styleId="Barredanslamarge">
    <w:name w:val="Barre dans la marge"/>
    <w:basedOn w:val="Normal"/>
    <w:pPr>
      <w:autoSpaceDE w:val="0"/>
      <w:autoSpaceDN w:val="0"/>
      <w:adjustRightInd w:val="0"/>
      <w:jc w:val="both"/>
    </w:pPr>
    <w:rPr>
      <w:rFonts w:cs="Arial"/>
    </w:rPr>
  </w:style>
  <w:style w:type="paragraph" w:customStyle="1" w:styleId="2aDeuxiemeretraittable">
    <w:name w:val="2a Deuxieme retrait table"/>
    <w:basedOn w:val="2Deuximeretrait"/>
    <w:qFormat/>
    <w:pPr>
      <w:tabs>
        <w:tab w:val="clear" w:pos="1134"/>
        <w:tab w:val="num" w:pos="567"/>
      </w:tabs>
      <w:spacing w:before="60" w:after="60"/>
      <w:ind w:left="568" w:hanging="284"/>
    </w:pPr>
  </w:style>
  <w:style w:type="paragraph" w:customStyle="1" w:styleId="3aTroisiemeretraittable">
    <w:name w:val="3a Troisieme retrait table"/>
    <w:basedOn w:val="3Troisimeretrait"/>
    <w:qFormat/>
    <w:pPr>
      <w:tabs>
        <w:tab w:val="clear" w:pos="1701"/>
        <w:tab w:val="num" w:pos="851"/>
      </w:tabs>
      <w:spacing w:before="60" w:after="60"/>
      <w:ind w:left="851" w:hanging="284"/>
    </w:pPr>
  </w:style>
  <w:style w:type="paragraph" w:customStyle="1" w:styleId="FieldText">
    <w:name w:val="Field Text"/>
    <w:basedOn w:val="Normal"/>
    <w:next w:val="Normal"/>
    <w:qFormat/>
    <w:pPr>
      <w:spacing w:line="240" w:lineRule="auto"/>
    </w:pPr>
    <w:rPr>
      <w:rFonts w:ascii="Calibri" w:hAnsi="Calibri"/>
      <w:b/>
      <w:sz w:val="18"/>
      <w:szCs w:val="19"/>
      <w:lang w:val="en-US"/>
    </w:rPr>
  </w:style>
  <w:style w:type="character" w:customStyle="1" w:styleId="FieldTextChar">
    <w:name w:val="Field Text Char"/>
    <w:locked/>
    <w:rPr>
      <w:rFonts w:ascii="Calibri" w:hAnsi="Calibri"/>
      <w:b/>
      <w:sz w:val="19"/>
      <w:lang w:val="en-US"/>
    </w:rPr>
  </w:style>
  <w:style w:type="character" w:styleId="PlaceholderText">
    <w:name w:val="Placeholder Tex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mierretrait">
    <w:name w:val="Premier retrait"/>
    <w:basedOn w:val="Normal"/>
    <w:pPr>
      <w:tabs>
        <w:tab w:val="num" w:pos="567"/>
      </w:tabs>
      <w:spacing w:before="120" w:line="240" w:lineRule="exact"/>
      <w:ind w:left="567" w:hanging="567"/>
      <w:jc w:val="both"/>
    </w:pPr>
    <w:rPr>
      <w:rFonts w:cs="Arial"/>
      <w:snapToGrid w:val="0"/>
      <w:lang w:val="fr-F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\templates\Lettres-fax-circ.%20-%20Letters-Fax-Circ\Lettres-Letters\EN%20Models\EN%20letter%20annex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PEGASE-7-801976</_dlc_DocId>
    <_dlc_DocIdUrl xmlns="b4ec4095-9810-4e60-b964-3161185fe897">
      <Url>https://pegase.upu.int/_layouts/DocIdRedir.aspx?ID=PEGASE-7-801976</Url>
      <Description>PEGASE-7-801976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986E4-1E2F-4028-B9DB-77D79F78C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1240C1-3747-4FDA-B885-69BD3FCB83B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F9903A-F719-4BFD-A881-EDC7E5C5A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9C117C-8113-489C-8B86-6A4DB6B535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484A4CB-31EA-433F-B588-01695CDE62E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b4ec4095-9810-4e60-b964-3161185fe897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945EE87A-FD69-4F80-AB93-AE9F516C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letter annex.dotx</Template>
  <TotalTime>0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X</vt:lpstr>
      <vt:lpstr>X</vt:lpstr>
    </vt:vector>
  </TitlesOfParts>
  <Company>Union postal universelle (UPU)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subject/>
  <dc:creator>CORON, gisele</dc:creator>
  <cp:keywords/>
  <cp:lastModifiedBy>CORON gisele</cp:lastModifiedBy>
  <cp:revision>2</cp:revision>
  <cp:lastPrinted>2019-11-21T16:50:00Z</cp:lastPrinted>
  <dcterms:created xsi:type="dcterms:W3CDTF">2019-11-22T12:50:00Z</dcterms:created>
  <dcterms:modified xsi:type="dcterms:W3CDTF">2019-11-22T12:50:00Z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91b11dab-3d7b-4151-9ffa-5be56a220bea</vt:lpwstr>
  </property>
  <property fmtid="{D5CDD505-2E9C-101B-9397-08002B2CF9AE}" pid="4" name="_dlc_DocId">
    <vt:lpwstr>PEGASE-7-419739</vt:lpwstr>
  </property>
  <property fmtid="{D5CDD505-2E9C-101B-9397-08002B2CF9AE}" pid="5" name="_dlc_DocIdUrl">
    <vt:lpwstr>https://pegase.upu.int/_layouts/DocIdRedir.aspx?ID=PEGASE-7-419739, PEGASE-7-419739</vt:lpwstr>
  </property>
</Properties>
</file>